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NewsletterTable"/>
        <w:tblW w:w="3220" w:type="pct"/>
        <w:tblLook w:val="0660" w:firstRow="1" w:lastRow="1" w:firstColumn="0" w:lastColumn="0" w:noHBand="1" w:noVBand="1"/>
      </w:tblPr>
      <w:tblGrid>
        <w:gridCol w:w="6955"/>
      </w:tblGrid>
      <w:tr w:rsidR="005D5BF5" w14:paraId="6144A303" w14:textId="77777777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14:paraId="007345AD" w14:textId="77777777" w:rsidR="005D5BF5" w:rsidRDefault="005D5BF5" w:rsidP="00B60AB6">
            <w:pPr>
              <w:pStyle w:val="TableSpace"/>
              <w:ind w:left="0"/>
            </w:pPr>
          </w:p>
        </w:tc>
      </w:tr>
      <w:tr w:rsidR="005D5BF5" w14:paraId="281B0613" w14:textId="77777777" w:rsidTr="00B60AB6">
        <w:trPr>
          <w:trHeight w:val="6703"/>
        </w:trPr>
        <w:tc>
          <w:tcPr>
            <w:tcW w:w="5000" w:type="pct"/>
          </w:tcPr>
          <w:p w14:paraId="212E8787" w14:textId="77777777" w:rsidR="005A51A4" w:rsidRPr="00467CE3" w:rsidRDefault="005A51A4" w:rsidP="00A76992">
            <w:pPr>
              <w:pStyle w:val="Title"/>
              <w:tabs>
                <w:tab w:val="left" w:pos="5265"/>
              </w:tabs>
              <w:ind w:left="0"/>
              <w:rPr>
                <w:b/>
                <w:color w:val="00B050"/>
                <w:u w:val="single"/>
              </w:rPr>
            </w:pPr>
          </w:p>
          <w:p w14:paraId="11121864" w14:textId="77777777" w:rsidR="00895721" w:rsidRPr="00860F65" w:rsidRDefault="00895721" w:rsidP="00110CA8">
            <w:pPr>
              <w:pStyle w:val="Title"/>
              <w:tabs>
                <w:tab w:val="left" w:pos="2565"/>
              </w:tabs>
              <w:ind w:left="0"/>
              <w:jc w:val="center"/>
              <w:rPr>
                <w:b/>
                <w:i/>
                <w:iCs/>
                <w:color w:val="729928" w:themeColor="accent1" w:themeShade="BF"/>
                <w:sz w:val="50"/>
                <w:szCs w:val="50"/>
                <w:u w:val="single"/>
              </w:rPr>
            </w:pPr>
            <w:r w:rsidRPr="00860F65">
              <w:rPr>
                <w:b/>
                <w:i/>
                <w:iCs/>
                <w:color w:val="729928" w:themeColor="accent1" w:themeShade="BF"/>
                <w:sz w:val="50"/>
                <w:szCs w:val="50"/>
                <w:u w:val="single"/>
              </w:rPr>
              <w:t xml:space="preserve">Charnwood Country </w:t>
            </w:r>
            <w:proofErr w:type="gramStart"/>
            <w:r w:rsidRPr="00860F65">
              <w:rPr>
                <w:b/>
                <w:i/>
                <w:iCs/>
                <w:color w:val="729928" w:themeColor="accent1" w:themeShade="BF"/>
                <w:sz w:val="50"/>
                <w:szCs w:val="50"/>
                <w:u w:val="single"/>
              </w:rPr>
              <w:t>Residence</w:t>
            </w:r>
            <w:r w:rsidR="00110CA8" w:rsidRPr="00860F65">
              <w:rPr>
                <w:b/>
                <w:i/>
                <w:iCs/>
                <w:color w:val="729928" w:themeColor="accent1" w:themeShade="BF"/>
                <w:sz w:val="50"/>
                <w:szCs w:val="50"/>
                <w:u w:val="single"/>
              </w:rPr>
              <w:t xml:space="preserve">  </w:t>
            </w:r>
            <w:r w:rsidRPr="00860F65">
              <w:rPr>
                <w:b/>
                <w:i/>
                <w:iCs/>
                <w:color w:val="729928" w:themeColor="accent1" w:themeShade="BF"/>
                <w:sz w:val="50"/>
                <w:szCs w:val="50"/>
                <w:u w:val="single"/>
              </w:rPr>
              <w:t>Newsletter</w:t>
            </w:r>
            <w:proofErr w:type="gramEnd"/>
          </w:p>
          <w:p w14:paraId="7E3E7FB4" w14:textId="77777777" w:rsidR="00895721" w:rsidRPr="00860F65" w:rsidRDefault="00D22AF6" w:rsidP="00102E4A">
            <w:pPr>
              <w:pStyle w:val="ContactInfo"/>
              <w:jc w:val="center"/>
              <w:rPr>
                <w:b/>
                <w:color w:val="729928" w:themeColor="accent1" w:themeShade="BF"/>
                <w:sz w:val="50"/>
                <w:szCs w:val="50"/>
              </w:rPr>
            </w:pPr>
            <w:r>
              <w:rPr>
                <w:b/>
                <w:color w:val="729928" w:themeColor="accent1" w:themeShade="BF"/>
                <w:sz w:val="50"/>
                <w:szCs w:val="50"/>
                <w:u w:val="single"/>
              </w:rPr>
              <w:t>Octo</w:t>
            </w:r>
            <w:r w:rsidR="00271BFF">
              <w:rPr>
                <w:b/>
                <w:color w:val="729928" w:themeColor="accent1" w:themeShade="BF"/>
                <w:sz w:val="50"/>
                <w:szCs w:val="50"/>
                <w:u w:val="single"/>
              </w:rPr>
              <w:t>ber</w:t>
            </w:r>
            <w:r w:rsidR="005A51A4" w:rsidRPr="00860F65">
              <w:rPr>
                <w:b/>
                <w:color w:val="729928" w:themeColor="accent1" w:themeShade="BF"/>
                <w:sz w:val="50"/>
                <w:szCs w:val="50"/>
                <w:u w:val="single"/>
              </w:rPr>
              <w:t xml:space="preserve"> 20</w:t>
            </w:r>
            <w:r w:rsidR="009400D9" w:rsidRPr="00860F65">
              <w:rPr>
                <w:b/>
                <w:color w:val="729928" w:themeColor="accent1" w:themeShade="BF"/>
                <w:sz w:val="50"/>
                <w:szCs w:val="50"/>
                <w:u w:val="single"/>
              </w:rPr>
              <w:t>2</w:t>
            </w:r>
            <w:r w:rsidR="000813A8" w:rsidRPr="00860F65">
              <w:rPr>
                <w:b/>
                <w:color w:val="729928" w:themeColor="accent1" w:themeShade="BF"/>
                <w:sz w:val="50"/>
                <w:szCs w:val="50"/>
                <w:u w:val="single"/>
              </w:rPr>
              <w:t>1</w:t>
            </w:r>
          </w:p>
          <w:p w14:paraId="3EB61241" w14:textId="77777777" w:rsidR="00467CE3" w:rsidRDefault="00860F65" w:rsidP="00895721">
            <w:pPr>
              <w:pStyle w:val="Title"/>
              <w:ind w:left="0"/>
              <w:jc w:val="center"/>
              <w:rPr>
                <w:b/>
                <w:color w:val="00B05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3868598" wp14:editId="4ABFE432">
                  <wp:extent cx="1543050" cy="1543050"/>
                  <wp:effectExtent l="0" t="0" r="0" b="0"/>
                  <wp:docPr id="2" name="Picture 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716CF" w14:textId="77777777" w:rsidR="00467CE3" w:rsidRDefault="00467CE3" w:rsidP="00895721">
            <w:pPr>
              <w:pStyle w:val="Title"/>
              <w:ind w:left="0"/>
              <w:jc w:val="center"/>
              <w:rPr>
                <w:b/>
                <w:color w:val="00B050"/>
                <w:u w:val="single"/>
              </w:rPr>
            </w:pPr>
          </w:p>
          <w:p w14:paraId="6163032D" w14:textId="77777777" w:rsidR="00860F65" w:rsidRPr="00432ED8" w:rsidRDefault="00860F65" w:rsidP="00860F65">
            <w:pPr>
              <w:pStyle w:val="ContactInfo"/>
              <w:jc w:val="center"/>
              <w:rPr>
                <w:b/>
                <w:color w:val="729928" w:themeColor="accent1" w:themeShade="BF"/>
              </w:rPr>
            </w:pPr>
            <w:r w:rsidRPr="00432ED8">
              <w:rPr>
                <w:b/>
                <w:color w:val="729928" w:themeColor="accent1" w:themeShade="BF"/>
              </w:rPr>
              <w:t xml:space="preserve">Much </w:t>
            </w:r>
            <w:proofErr w:type="spellStart"/>
            <w:r w:rsidRPr="00432ED8">
              <w:rPr>
                <w:b/>
                <w:color w:val="729928" w:themeColor="accent1" w:themeShade="BF"/>
              </w:rPr>
              <w:t>Dewchurch</w:t>
            </w:r>
            <w:proofErr w:type="spellEnd"/>
            <w:r w:rsidRPr="00432ED8">
              <w:rPr>
                <w:b/>
                <w:color w:val="729928" w:themeColor="accent1" w:themeShade="BF"/>
              </w:rPr>
              <w:t>, Hereford HR2 8DL</w:t>
            </w:r>
          </w:p>
          <w:p w14:paraId="2E7DB87B" w14:textId="77777777" w:rsidR="00467CE3" w:rsidRPr="00B60AB6" w:rsidRDefault="00860F65" w:rsidP="00B60AB6">
            <w:pPr>
              <w:pStyle w:val="ContactInfo"/>
              <w:jc w:val="center"/>
              <w:rPr>
                <w:b/>
                <w:color w:val="729928" w:themeColor="accent1" w:themeShade="BF"/>
              </w:rPr>
            </w:pPr>
            <w:proofErr w:type="gramStart"/>
            <w:r w:rsidRPr="00432ED8">
              <w:rPr>
                <w:b/>
                <w:color w:val="729928" w:themeColor="accent1" w:themeShade="BF"/>
              </w:rPr>
              <w:t>Tel :</w:t>
            </w:r>
            <w:proofErr w:type="gramEnd"/>
            <w:r w:rsidRPr="00432ED8">
              <w:rPr>
                <w:b/>
                <w:color w:val="729928" w:themeColor="accent1" w:themeShade="BF"/>
              </w:rPr>
              <w:t>- 01981540291</w:t>
            </w:r>
            <w:r w:rsidR="00D519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3EA2330C" wp14:editId="6F8D27E0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224790</wp:posOffset>
                      </wp:positionV>
                      <wp:extent cx="45720" cy="45720"/>
                      <wp:effectExtent l="0" t="0" r="5080" b="5080"/>
                      <wp:wrapSquare wrapText="bothSides"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45720" cy="45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09FAF6" w14:textId="77777777" w:rsidR="00F918B6" w:rsidRDefault="008F11D5" w:rsidP="00102E4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With Springtime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fastly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approaching </w:t>
                                  </w:r>
                                  <w:r w:rsidR="00AF29D1">
                                    <w:rPr>
                                      <w:b/>
                                      <w:bCs/>
                                    </w:rPr>
                                    <w:t xml:space="preserve">it’s lovely to see the </w:t>
                                  </w:r>
                                  <w:proofErr w:type="spellStart"/>
                                  <w:r w:rsidR="00AF29D1">
                                    <w:rPr>
                                      <w:b/>
                                      <w:bCs/>
                                    </w:rPr>
                                    <w:t>colours</w:t>
                                  </w:r>
                                  <w:proofErr w:type="spellEnd"/>
                                  <w:r w:rsidR="00AF29D1">
                                    <w:rPr>
                                      <w:b/>
                                      <w:bCs/>
                                    </w:rPr>
                                    <w:t xml:space="preserve"> appearing in th</w:t>
                                  </w:r>
                                  <w:r w:rsidR="001E6573">
                                    <w:rPr>
                                      <w:b/>
                                      <w:bCs/>
                                    </w:rPr>
                                    <w:t xml:space="preserve">e </w:t>
                                  </w:r>
                                  <w:proofErr w:type="spellStart"/>
                                  <w:r w:rsidR="001E6573">
                                    <w:rPr>
                                      <w:b/>
                                      <w:bCs/>
                                    </w:rPr>
                                    <w:t>garde</w:t>
                                  </w:r>
                                  <w:proofErr w:type="spellEnd"/>
                                </w:p>
                                <w:p w14:paraId="77EDA560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72EE575F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3C9ACF53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1A1067B7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026792AE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5A72BD5B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7ED722F9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1E65B647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</w:p>
                                <w:p w14:paraId="3F0E732C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28652D5C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4C89FC1C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6499A845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75D940B2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2A93E081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061887D0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761EECF5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1B756E43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0313D28A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2A80B593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26C2A026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138690D3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2C6E98EA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29ED0D92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062E553C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3A88A54E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273A7841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09242411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4A885A78" w14:textId="77777777" w:rsidR="00F918B6" w:rsidRDefault="00F918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6C039392" w14:textId="77777777" w:rsidR="008F11D5" w:rsidRDefault="00AF29D1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DC6DED" wp14:editId="6671E5ED">
                                        <wp:extent cx="1078706" cy="1438275"/>
                                        <wp:effectExtent l="0" t="0" r="7620" b="0"/>
                                        <wp:docPr id="1309" name="Picture 1309" descr="May be an image of flower and natu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4" descr="May be an image of flower and natu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1000" cy="14413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8EA438" wp14:editId="0D3EBA22">
                                        <wp:extent cx="1064419" cy="1419225"/>
                                        <wp:effectExtent l="0" t="0" r="2540" b="0"/>
                                        <wp:docPr id="1310" name="Picture 1310" descr="May be an image of flower and natu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5" descr="May be an image of flower and natu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5633" cy="14341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  <w:p w14:paraId="60412A0B" w14:textId="77777777" w:rsidR="00AF29D1" w:rsidRPr="008F11D5" w:rsidRDefault="00AF29D1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777043" wp14:editId="131A7FE0">
                                        <wp:extent cx="1064419" cy="1419225"/>
                                        <wp:effectExtent l="0" t="0" r="2540" b="0"/>
                                        <wp:docPr id="1311" name="Picture 1311" descr="May be an image of natu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" descr="May be an image of natu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0013" cy="14266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A87D6D" wp14:editId="2CE0C29F">
                                        <wp:extent cx="1064419" cy="1419225"/>
                                        <wp:effectExtent l="0" t="0" r="2540" b="0"/>
                                        <wp:docPr id="1312" name="Picture 1312" descr="May be an image of flower and natu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 descr="May be an image of flower and natu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8318" cy="14244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EF6D850" w14:textId="77777777" w:rsidR="0028756C" w:rsidRDefault="0028756C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</w:p>
                                <w:p w14:paraId="1ED5599E" w14:textId="77777777" w:rsidR="0028756C" w:rsidRDefault="0028756C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</w:p>
                                <w:p w14:paraId="79DBD318" w14:textId="77777777" w:rsidR="0028756C" w:rsidRDefault="0028756C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</w:p>
                                <w:p w14:paraId="013E319D" w14:textId="77777777" w:rsidR="0028756C" w:rsidRPr="00F252CF" w:rsidRDefault="0028756C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A233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17.7pt;width:3.6pt;height:3.6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">
                      <v:path arrowok="t"/>
                      <v:textbox>
                        <w:txbxContent>
                          <w:p w14:paraId="7609FAF6" w14:textId="77777777" w:rsidR="00F918B6" w:rsidRDefault="008F11D5" w:rsidP="00102E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With Springtime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fastly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approaching </w:t>
                            </w:r>
                            <w:r w:rsidR="00AF29D1">
                              <w:rPr>
                                <w:b/>
                                <w:bCs/>
                              </w:rPr>
                              <w:t xml:space="preserve">it’s lovely to see the </w:t>
                            </w:r>
                            <w:proofErr w:type="spellStart"/>
                            <w:r w:rsidR="00AF29D1">
                              <w:rPr>
                                <w:b/>
                                <w:bCs/>
                              </w:rPr>
                              <w:t>colours</w:t>
                            </w:r>
                            <w:proofErr w:type="spellEnd"/>
                            <w:r w:rsidR="00AF29D1">
                              <w:rPr>
                                <w:b/>
                                <w:bCs/>
                              </w:rPr>
                              <w:t xml:space="preserve"> appearing in th</w:t>
                            </w:r>
                            <w:r w:rsidR="001E6573">
                              <w:rPr>
                                <w:b/>
                                <w:bCs/>
                              </w:rPr>
                              <w:t xml:space="preserve">e </w:t>
                            </w:r>
                            <w:proofErr w:type="spellStart"/>
                            <w:r w:rsidR="001E6573">
                              <w:rPr>
                                <w:b/>
                                <w:bCs/>
                              </w:rPr>
                              <w:t>garde</w:t>
                            </w:r>
                            <w:proofErr w:type="spellEnd"/>
                          </w:p>
                          <w:p w14:paraId="77EDA560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2EE575F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C9ACF53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A1067B7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26792AE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A72BD5B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D722F9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E65B647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14:paraId="3F0E732C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8652D5C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C89FC1C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499A845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5D940B2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A93E081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61887D0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61EECF5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B756E43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313D28A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A80B593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6C2A026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38690D3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C6E98EA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9ED0D92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62E553C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A88A54E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73A7841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9242411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A885A78" w14:textId="77777777" w:rsidR="00F918B6" w:rsidRDefault="00F918B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C039392" w14:textId="77777777" w:rsidR="008F11D5" w:rsidRDefault="00AF29D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DC6DED" wp14:editId="6671E5ED">
                                  <wp:extent cx="1078706" cy="1438275"/>
                                  <wp:effectExtent l="0" t="0" r="7620" b="0"/>
                                  <wp:docPr id="1309" name="Picture 1309" descr="May be an image of flower and na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May be an image of flower and na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1000" cy="1441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EA438" wp14:editId="0D3EBA22">
                                  <wp:extent cx="1064419" cy="1419225"/>
                                  <wp:effectExtent l="0" t="0" r="2540" b="0"/>
                                  <wp:docPr id="1310" name="Picture 1310" descr="May be an image of flower and na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May be an image of flower and na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633" cy="1434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60412A0B" w14:textId="77777777" w:rsidR="00AF29D1" w:rsidRPr="008F11D5" w:rsidRDefault="00AF29D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777043" wp14:editId="131A7FE0">
                                  <wp:extent cx="1064419" cy="1419225"/>
                                  <wp:effectExtent l="0" t="0" r="2540" b="0"/>
                                  <wp:docPr id="1311" name="Picture 1311" descr="May be an image of na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May be an image of na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013" cy="1426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A87D6D" wp14:editId="2CE0C29F">
                                  <wp:extent cx="1064419" cy="1419225"/>
                                  <wp:effectExtent l="0" t="0" r="2540" b="0"/>
                                  <wp:docPr id="1312" name="Picture 1312" descr="May be an image of flower and na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May be an image of flower and na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318" cy="1424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F6D850" w14:textId="77777777" w:rsidR="0028756C" w:rsidRDefault="0028756C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1ED5599E" w14:textId="77777777" w:rsidR="0028756C" w:rsidRDefault="0028756C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79DBD318" w14:textId="77777777" w:rsidR="0028756C" w:rsidRDefault="0028756C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013E319D" w14:textId="77777777" w:rsidR="0028756C" w:rsidRPr="00F252CF" w:rsidRDefault="0028756C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  <w:tr w:rsidR="005D5BF5" w14:paraId="5A54F6A4" w14:textId="77777777" w:rsidTr="006374B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62"/>
        </w:trPr>
        <w:tc>
          <w:tcPr>
            <w:tcW w:w="5000" w:type="pct"/>
          </w:tcPr>
          <w:p w14:paraId="2FC4D401" w14:textId="77777777" w:rsidR="005D5BF5" w:rsidRDefault="005D5BF5">
            <w:pPr>
              <w:pStyle w:val="TableSpace"/>
            </w:pPr>
          </w:p>
          <w:p w14:paraId="2D0600AF" w14:textId="77777777" w:rsidR="00102E4A" w:rsidRPr="00102E4A" w:rsidRDefault="00102E4A" w:rsidP="00860F65">
            <w:pPr>
              <w:pStyle w:val="ContactInfo"/>
              <w:jc w:val="center"/>
            </w:pPr>
          </w:p>
        </w:tc>
      </w:tr>
    </w:tbl>
    <w:p w14:paraId="0886CCD8" w14:textId="77777777" w:rsidR="00271BFF" w:rsidRDefault="00D5190B" w:rsidP="002C3B1D">
      <w:pPr>
        <w:pStyle w:val="Organization"/>
        <w:ind w:left="0"/>
        <w:rPr>
          <w:color w:val="729928" w:themeColor="accent1" w:themeShade="BF"/>
          <w:sz w:val="20"/>
          <w:szCs w:val="20"/>
        </w:rPr>
      </w:pPr>
      <w:r>
        <w:rPr>
          <w:noProof/>
          <w:color w:val="729928" w:themeColor="accent1" w:themeShade="B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0" wp14:anchorId="153FB862" wp14:editId="489152C1">
                <wp:simplePos x="0" y="0"/>
                <wp:positionH relativeFrom="margin">
                  <wp:posOffset>4810125</wp:posOffset>
                </wp:positionH>
                <wp:positionV relativeFrom="page">
                  <wp:posOffset>247650</wp:posOffset>
                </wp:positionV>
                <wp:extent cx="2242185" cy="9690100"/>
                <wp:effectExtent l="0" t="0" r="0" b="0"/>
                <wp:wrapSquare wrapText="left"/>
                <wp:docPr id="37" name="Text Box 5" descr="Newsletter sideb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2185" cy="969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0F80E" w14:textId="77777777" w:rsidR="0077189A" w:rsidRDefault="00711554" w:rsidP="00860F65">
                            <w:pPr>
                              <w:pStyle w:val="Photo"/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729B3" wp14:editId="53278CFF">
                                  <wp:extent cx="1323975" cy="1304925"/>
                                  <wp:effectExtent l="0" t="0" r="9525" b="9525"/>
                                  <wp:docPr id="1352" name="Image1" descr="c:\Users\Clare Fletcher\Desktop\My Documents\Job Descriptions\HCH LOGO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2" name="Image1" descr="c:\Users\Clare Fletcher\Desktop\My Documents\Job Descriptions\HCH LOGO.JPG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97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3"/>
                                <w:szCs w:val="23"/>
                              </w:rPr>
                              <w:t xml:space="preserve">      </w:t>
                            </w:r>
                          </w:p>
                          <w:p w14:paraId="47E90FF2" w14:textId="77777777" w:rsidR="00B444D0" w:rsidRPr="006374BE" w:rsidRDefault="00A13567" w:rsidP="006374BE">
                            <w:pPr>
                              <w:pStyle w:val="Photo"/>
                              <w:rPr>
                                <w:rStyle w:val="Hyperlink"/>
                                <w:b/>
                                <w:i/>
                                <w:iCs/>
                                <w:color w:val="729928" w:themeColor="accent1" w:themeShade="BF"/>
                                <w:sz w:val="23"/>
                                <w:szCs w:val="23"/>
                                <w:u w:val="none"/>
                              </w:rPr>
                            </w:pPr>
                            <w:r w:rsidRPr="00432ED8"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3"/>
                                <w:szCs w:val="23"/>
                              </w:rPr>
                              <w:t xml:space="preserve">Welcome </w:t>
                            </w:r>
                            <w:r w:rsidR="009400D9" w:rsidRPr="00432ED8"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3"/>
                                <w:szCs w:val="23"/>
                              </w:rPr>
                              <w:t>to</w:t>
                            </w:r>
                            <w:r w:rsidR="00223DB5" w:rsidRPr="00432ED8"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3"/>
                                <w:szCs w:val="23"/>
                              </w:rPr>
                              <w:t xml:space="preserve"> the </w:t>
                            </w:r>
                            <w:r w:rsidR="0028756C" w:rsidRPr="00432ED8"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3"/>
                                <w:szCs w:val="23"/>
                              </w:rPr>
                              <w:t>next edition of our</w:t>
                            </w:r>
                            <w:r w:rsidR="00B444D0" w:rsidRPr="00432ED8"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400D9" w:rsidRPr="00432ED8"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3"/>
                                <w:szCs w:val="23"/>
                              </w:rPr>
                              <w:t>newsletter</w:t>
                            </w:r>
                            <w:r w:rsidR="00223DB5" w:rsidRPr="00432ED8"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3"/>
                                <w:szCs w:val="23"/>
                              </w:rPr>
                              <w:t>.</w:t>
                            </w:r>
                            <w:r w:rsidR="0030430E"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3"/>
                                <w:szCs w:val="23"/>
                              </w:rPr>
                              <w:t xml:space="preserve"> Th</w:t>
                            </w:r>
                            <w:r w:rsidR="0028756C" w:rsidRPr="00432ED8"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3"/>
                                <w:szCs w:val="23"/>
                              </w:rPr>
                              <w:t>is</w:t>
                            </w:r>
                            <w:r w:rsidR="00A76992" w:rsidRPr="00432ED8"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3"/>
                                <w:szCs w:val="23"/>
                              </w:rPr>
                              <w:t xml:space="preserve"> a great way to share up to date news and some of the meaningful ways we spend our time.</w:t>
                            </w:r>
                            <w:r w:rsidR="00B444D0" w:rsidRPr="00432ED8"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3"/>
                                <w:szCs w:val="23"/>
                              </w:rPr>
                              <w:t xml:space="preserve"> We hope that you will enjoy receiving this and any feedback, or suggestions on content </w:t>
                            </w:r>
                            <w:r w:rsidR="00A41CA2"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3"/>
                                <w:szCs w:val="23"/>
                              </w:rPr>
                              <w:t xml:space="preserve">is always </w:t>
                            </w:r>
                            <w:r w:rsidR="00B444D0" w:rsidRPr="00432ED8"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3"/>
                                <w:szCs w:val="23"/>
                              </w:rPr>
                              <w:t xml:space="preserve">gratefully received. </w:t>
                            </w:r>
                            <w:r w:rsidR="006374BE"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3"/>
                                <w:szCs w:val="23"/>
                              </w:rPr>
                              <w:t xml:space="preserve">                               </w:t>
                            </w:r>
                            <w:r w:rsidR="00B444D0" w:rsidRPr="00432ED8"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16"/>
                                <w:szCs w:val="16"/>
                              </w:rPr>
                              <w:t>Email</w:t>
                            </w:r>
                            <w:r w:rsidR="0090428A" w:rsidRPr="00432ED8"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16"/>
                                <w:szCs w:val="16"/>
                              </w:rPr>
                              <w:t xml:space="preserve">  </w:t>
                            </w:r>
                            <w:hyperlink r:id="rId15" w:history="1">
                              <w:r w:rsidR="0028756C" w:rsidRPr="00432ED8">
                                <w:rPr>
                                  <w:rStyle w:val="Hyperlink"/>
                                  <w:b/>
                                  <w:i/>
                                  <w:iCs/>
                                  <w:color w:val="729928" w:themeColor="accent1" w:themeShade="BF"/>
                                  <w:sz w:val="16"/>
                                  <w:szCs w:val="16"/>
                                </w:rPr>
                                <w:t>b.powell@herefordshirecarehomes.com</w:t>
                              </w:r>
                            </w:hyperlink>
                          </w:p>
                          <w:p w14:paraId="53158F1B" w14:textId="77777777" w:rsidR="006374BE" w:rsidRDefault="006374BE" w:rsidP="009400D9">
                            <w:pPr>
                              <w:ind w:left="0"/>
                              <w:rPr>
                                <w:rStyle w:val="Hyperlink"/>
                                <w:b/>
                                <w:i/>
                                <w:iCs/>
                                <w:color w:val="729928" w:themeColor="accent1" w:themeShade="BF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  <w:p w14:paraId="7D1FD0A0" w14:textId="77777777" w:rsidR="00650728" w:rsidRPr="00A41CA2" w:rsidRDefault="00650728" w:rsidP="009400D9">
                            <w:pPr>
                              <w:ind w:left="0"/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0"/>
                                <w:szCs w:val="20"/>
                              </w:rPr>
                            </w:pPr>
                            <w:r w:rsidRPr="00A41CA2">
                              <w:rPr>
                                <w:rStyle w:val="Hyperlink"/>
                                <w:b/>
                                <w:i/>
                                <w:iCs/>
                                <w:color w:val="729928" w:themeColor="accent1" w:themeShade="BF"/>
                                <w:sz w:val="20"/>
                                <w:szCs w:val="20"/>
                                <w:u w:val="none"/>
                              </w:rPr>
                              <w:t xml:space="preserve">Join us on our Facebook Group for </w:t>
                            </w:r>
                            <w:proofErr w:type="gramStart"/>
                            <w:r w:rsidRPr="00A41CA2">
                              <w:rPr>
                                <w:rStyle w:val="Hyperlink"/>
                                <w:b/>
                                <w:i/>
                                <w:iCs/>
                                <w:color w:val="729928" w:themeColor="accent1" w:themeShade="BF"/>
                                <w:sz w:val="20"/>
                                <w:szCs w:val="20"/>
                                <w:u w:val="none"/>
                              </w:rPr>
                              <w:t>day to day</w:t>
                            </w:r>
                            <w:proofErr w:type="gramEnd"/>
                            <w:r w:rsidRPr="00A41CA2">
                              <w:rPr>
                                <w:rStyle w:val="Hyperlink"/>
                                <w:b/>
                                <w:i/>
                                <w:iCs/>
                                <w:color w:val="729928" w:themeColor="accent1" w:themeShade="BF"/>
                                <w:sz w:val="20"/>
                                <w:szCs w:val="20"/>
                                <w:u w:val="none"/>
                              </w:rPr>
                              <w:t xml:space="preserve"> updates on the activities we take part in and other aspects of our daily living </w:t>
                            </w:r>
                          </w:p>
                          <w:p w14:paraId="489397D0" w14:textId="77777777" w:rsidR="00AD57DF" w:rsidRDefault="00A41CA2" w:rsidP="00F42428">
                            <w:pPr>
                              <w:ind w:left="0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CC1910">
                              <w:rPr>
                                <w:noProof/>
                              </w:rPr>
                              <w:drawing>
                                <wp:inline distT="0" distB="0" distL="0" distR="0" wp14:anchorId="2F58EBBA" wp14:editId="0158174A">
                                  <wp:extent cx="1790700" cy="1790700"/>
                                  <wp:effectExtent l="0" t="0" r="0" b="0"/>
                                  <wp:docPr id="1353" name="Picture 1353" descr="No photo description availa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o photo description availab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1814675" cy="181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00B050"/>
                              </w:rPr>
                              <w:t xml:space="preserve">    </w:t>
                            </w:r>
                          </w:p>
                          <w:p w14:paraId="6133F2FB" w14:textId="77777777" w:rsidR="0027598F" w:rsidRDefault="0027598F" w:rsidP="00F42428">
                            <w:pPr>
                              <w:ind w:left="0"/>
                              <w:rPr>
                                <w:b/>
                                <w:color w:val="00B050"/>
                              </w:rPr>
                            </w:pPr>
                          </w:p>
                          <w:p w14:paraId="20FD8105" w14:textId="77777777" w:rsidR="00AD57DF" w:rsidRDefault="0027598F" w:rsidP="00F42428">
                            <w:pPr>
                              <w:ind w:left="0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227C2" wp14:editId="3B3C07F5">
                                  <wp:extent cx="2305284" cy="2019300"/>
                                  <wp:effectExtent l="0" t="0" r="0" b="0"/>
                                  <wp:docPr id="6" name="Picture 6" descr="No photo description availa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No photo description availab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056" t="7779" r="89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506" cy="2044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5DA1" w14:textId="77777777" w:rsidR="00303F01" w:rsidRDefault="00A41CA2" w:rsidP="00F42428">
                            <w:pPr>
                              <w:ind w:left="0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 xml:space="preserve">  </w:t>
                            </w:r>
                          </w:p>
                          <w:p w14:paraId="3E53C7E6" w14:textId="77777777" w:rsidR="009605B2" w:rsidRDefault="009605B2" w:rsidP="00F42428">
                            <w:pPr>
                              <w:ind w:left="0"/>
                              <w:rPr>
                                <w:b/>
                                <w:color w:val="00B050"/>
                              </w:rPr>
                            </w:pPr>
                          </w:p>
                          <w:p w14:paraId="2F28974D" w14:textId="77777777" w:rsidR="00AD57DF" w:rsidRDefault="00AD57DF" w:rsidP="00F42428">
                            <w:pPr>
                              <w:ind w:left="0"/>
                              <w:rPr>
                                <w:b/>
                                <w:color w:val="00B050"/>
                              </w:rPr>
                            </w:pPr>
                          </w:p>
                          <w:p w14:paraId="43412928" w14:textId="77777777" w:rsidR="009605B2" w:rsidRDefault="009605B2" w:rsidP="00F42428">
                            <w:pPr>
                              <w:ind w:left="0"/>
                              <w:rPr>
                                <w:b/>
                                <w:color w:val="00B050"/>
                              </w:rPr>
                            </w:pPr>
                          </w:p>
                          <w:p w14:paraId="35D4C89C" w14:textId="77777777" w:rsidR="00A41CA2" w:rsidRPr="00462E6D" w:rsidRDefault="00A41CA2" w:rsidP="00F42428">
                            <w:pPr>
                              <w:ind w:left="0"/>
                              <w:rPr>
                                <w:b/>
                                <w:i/>
                                <w:iCs/>
                                <w:color w:val="729928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 xml:space="preserve">           </w:t>
                            </w:r>
                          </w:p>
                          <w:p w14:paraId="3F20E3C9" w14:textId="77777777" w:rsidR="00936432" w:rsidRDefault="00936432" w:rsidP="000F4EF5">
                            <w:pPr>
                              <w:ind w:left="0"/>
                              <w:jc w:val="center"/>
                              <w:rPr>
                                <w:bCs/>
                                <w:color w:val="729928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6BCF6B10" w14:textId="77777777" w:rsidR="00303F01" w:rsidRPr="000B332B" w:rsidRDefault="00303F01" w:rsidP="000F4EF5">
                            <w:pPr>
                              <w:ind w:left="0"/>
                              <w:jc w:val="center"/>
                              <w:rPr>
                                <w:bCs/>
                                <w:color w:val="729928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0F4B24E0" w14:textId="77777777" w:rsidR="00A13567" w:rsidRPr="00317F33" w:rsidRDefault="00317F33" w:rsidP="00317F33">
                            <w:pPr>
                              <w:ind w:left="0"/>
                              <w:rPr>
                                <w:b/>
                                <w:color w:val="31521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1521B" w:themeColor="accent2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50D253C1" w14:textId="77777777" w:rsidR="00A13567" w:rsidRDefault="00A13567" w:rsidP="00A13567"/>
                          <w:p w14:paraId="2FE3FDAA" w14:textId="77777777" w:rsidR="00A13567" w:rsidRPr="00A13567" w:rsidRDefault="00A13567" w:rsidP="00A13567">
                            <w:pPr>
                              <w:pStyle w:val="ListParagraph"/>
                              <w:ind w:left="504"/>
                            </w:pPr>
                          </w:p>
                          <w:p w14:paraId="58872179" w14:textId="77777777" w:rsidR="005D5BF5" w:rsidRDefault="005D5BF5"/>
                          <w:p w14:paraId="531BFA12" w14:textId="77777777" w:rsidR="00A13567" w:rsidRDefault="00A13567"/>
                          <w:p w14:paraId="73555994" w14:textId="77777777" w:rsidR="00A13567" w:rsidRDefault="00A13567"/>
                          <w:p w14:paraId="2C5A8930" w14:textId="77777777" w:rsidR="00A13567" w:rsidRDefault="00A13567"/>
                          <w:p w14:paraId="284DCB2F" w14:textId="77777777" w:rsidR="00A13567" w:rsidRDefault="00A13567"/>
                          <w:p w14:paraId="4B788E42" w14:textId="77777777" w:rsidR="00A13567" w:rsidRDefault="00A13567"/>
                          <w:p w14:paraId="6AF65F0D" w14:textId="77777777" w:rsidR="00A13567" w:rsidRDefault="00A13567"/>
                          <w:p w14:paraId="08A97734" w14:textId="77777777" w:rsidR="00A13567" w:rsidRDefault="00A13567"/>
                          <w:p w14:paraId="684EB492" w14:textId="77777777" w:rsidR="00A13567" w:rsidRDefault="00A13567"/>
                          <w:p w14:paraId="2E722519" w14:textId="77777777" w:rsidR="00A13567" w:rsidRDefault="00A13567"/>
                          <w:p w14:paraId="6C0604AC" w14:textId="77777777" w:rsidR="00A13567" w:rsidRDefault="00A13567"/>
                          <w:p w14:paraId="3DEE3D76" w14:textId="77777777" w:rsidR="00A13567" w:rsidRDefault="00A13567"/>
                          <w:tbl>
                            <w:tblPr>
                              <w:tblStyle w:val="NewsletterTable"/>
                              <w:tblW w:w="5000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478"/>
                            </w:tblGrid>
                            <w:tr w:rsidR="005D5BF5" w14:paraId="00B1DF05" w14:textId="77777777" w:rsidTr="005D5BF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bottom w:val="nil"/>
                                  </w:tcBorders>
                                </w:tcPr>
                                <w:p w14:paraId="77B89ED2" w14:textId="77777777" w:rsidR="005D5BF5" w:rsidRDefault="005D5BF5">
                                  <w:pPr>
                                    <w:pStyle w:val="TableSpace"/>
                                  </w:pPr>
                                </w:p>
                              </w:tc>
                            </w:tr>
                            <w:tr w:rsidR="005D5BF5" w14:paraId="2CB3E8C8" w14:textId="77777777" w:rsidTr="005D5BF5">
                              <w:trPr>
                                <w:trHeight w:val="576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2C578B1" w14:textId="77777777" w:rsidR="005D5BF5" w:rsidRDefault="005D5BF5"/>
                              </w:tc>
                            </w:tr>
                          </w:tbl>
                          <w:p w14:paraId="0CF614BB" w14:textId="77777777" w:rsidR="005D5BF5" w:rsidRDefault="005D5BF5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FB862" id="Text Box 5" o:spid="_x0000_s1027" type="#_x0000_t202" alt="Newsletter sidebar 1" style="position:absolute;margin-left:378.75pt;margin-top:19.5pt;width:176.55pt;height:76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" o:allowoverlap="f" filled="f" stroked="f" strokeweight=".5pt">
                <v:textbox inset="1.44pt,0,1.44pt,0">
                  <w:txbxContent>
                    <w:p w14:paraId="4B70F80E" w14:textId="77777777" w:rsidR="0077189A" w:rsidRDefault="00711554" w:rsidP="00860F65">
                      <w:pPr>
                        <w:pStyle w:val="Photo"/>
                        <w:rPr>
                          <w:b/>
                          <w:i/>
                          <w:iCs/>
                          <w:color w:val="729928" w:themeColor="accent1" w:themeShade="BF"/>
                          <w:sz w:val="23"/>
                          <w:szCs w:val="23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9729B3" wp14:editId="53278CFF">
                            <wp:extent cx="1323975" cy="1304925"/>
                            <wp:effectExtent l="0" t="0" r="9525" b="9525"/>
                            <wp:docPr id="1352" name="Image1" descr="c:\Users\Clare Fletcher\Desktop\My Documents\Job Descriptions\HCH LOGO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2" name="Image1" descr="c:\Users\Clare Fletcher\Desktop\My Documents\Job Descriptions\HCH LOGO.JPG"/>
                                    <pic:cNvPicPr/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3975" cy="1304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i/>
                          <w:iCs/>
                          <w:color w:val="729928" w:themeColor="accent1" w:themeShade="BF"/>
                          <w:sz w:val="23"/>
                          <w:szCs w:val="23"/>
                        </w:rPr>
                        <w:t xml:space="preserve">      </w:t>
                      </w:r>
                    </w:p>
                    <w:p w14:paraId="47E90FF2" w14:textId="77777777" w:rsidR="00B444D0" w:rsidRPr="006374BE" w:rsidRDefault="00A13567" w:rsidP="006374BE">
                      <w:pPr>
                        <w:pStyle w:val="Photo"/>
                        <w:rPr>
                          <w:rStyle w:val="Hyperlink"/>
                          <w:b/>
                          <w:i/>
                          <w:iCs/>
                          <w:color w:val="729928" w:themeColor="accent1" w:themeShade="BF"/>
                          <w:sz w:val="23"/>
                          <w:szCs w:val="23"/>
                          <w:u w:val="none"/>
                        </w:rPr>
                      </w:pPr>
                      <w:r w:rsidRPr="00432ED8">
                        <w:rPr>
                          <w:b/>
                          <w:i/>
                          <w:iCs/>
                          <w:color w:val="729928" w:themeColor="accent1" w:themeShade="BF"/>
                          <w:sz w:val="23"/>
                          <w:szCs w:val="23"/>
                        </w:rPr>
                        <w:t xml:space="preserve">Welcome </w:t>
                      </w:r>
                      <w:r w:rsidR="009400D9" w:rsidRPr="00432ED8">
                        <w:rPr>
                          <w:b/>
                          <w:i/>
                          <w:iCs/>
                          <w:color w:val="729928" w:themeColor="accent1" w:themeShade="BF"/>
                          <w:sz w:val="23"/>
                          <w:szCs w:val="23"/>
                        </w:rPr>
                        <w:t>to</w:t>
                      </w:r>
                      <w:r w:rsidR="00223DB5" w:rsidRPr="00432ED8">
                        <w:rPr>
                          <w:b/>
                          <w:i/>
                          <w:iCs/>
                          <w:color w:val="729928" w:themeColor="accent1" w:themeShade="BF"/>
                          <w:sz w:val="23"/>
                          <w:szCs w:val="23"/>
                        </w:rPr>
                        <w:t xml:space="preserve"> the </w:t>
                      </w:r>
                      <w:r w:rsidR="0028756C" w:rsidRPr="00432ED8">
                        <w:rPr>
                          <w:b/>
                          <w:i/>
                          <w:iCs/>
                          <w:color w:val="729928" w:themeColor="accent1" w:themeShade="BF"/>
                          <w:sz w:val="23"/>
                          <w:szCs w:val="23"/>
                        </w:rPr>
                        <w:t>next edition of our</w:t>
                      </w:r>
                      <w:r w:rsidR="00B444D0" w:rsidRPr="00432ED8">
                        <w:rPr>
                          <w:b/>
                          <w:i/>
                          <w:iCs/>
                          <w:color w:val="729928" w:themeColor="accent1" w:themeShade="BF"/>
                          <w:sz w:val="23"/>
                          <w:szCs w:val="23"/>
                        </w:rPr>
                        <w:t xml:space="preserve"> </w:t>
                      </w:r>
                      <w:r w:rsidR="009400D9" w:rsidRPr="00432ED8">
                        <w:rPr>
                          <w:b/>
                          <w:i/>
                          <w:iCs/>
                          <w:color w:val="729928" w:themeColor="accent1" w:themeShade="BF"/>
                          <w:sz w:val="23"/>
                          <w:szCs w:val="23"/>
                        </w:rPr>
                        <w:t>newsletter</w:t>
                      </w:r>
                      <w:r w:rsidR="00223DB5" w:rsidRPr="00432ED8">
                        <w:rPr>
                          <w:b/>
                          <w:i/>
                          <w:iCs/>
                          <w:color w:val="729928" w:themeColor="accent1" w:themeShade="BF"/>
                          <w:sz w:val="23"/>
                          <w:szCs w:val="23"/>
                        </w:rPr>
                        <w:t>.</w:t>
                      </w:r>
                      <w:r w:rsidR="0030430E">
                        <w:rPr>
                          <w:b/>
                          <w:i/>
                          <w:iCs/>
                          <w:color w:val="729928" w:themeColor="accent1" w:themeShade="BF"/>
                          <w:sz w:val="23"/>
                          <w:szCs w:val="23"/>
                        </w:rPr>
                        <w:t xml:space="preserve"> Th</w:t>
                      </w:r>
                      <w:r w:rsidR="0028756C" w:rsidRPr="00432ED8">
                        <w:rPr>
                          <w:b/>
                          <w:i/>
                          <w:iCs/>
                          <w:color w:val="729928" w:themeColor="accent1" w:themeShade="BF"/>
                          <w:sz w:val="23"/>
                          <w:szCs w:val="23"/>
                        </w:rPr>
                        <w:t>is</w:t>
                      </w:r>
                      <w:r w:rsidR="00A76992" w:rsidRPr="00432ED8">
                        <w:rPr>
                          <w:b/>
                          <w:i/>
                          <w:iCs/>
                          <w:color w:val="729928" w:themeColor="accent1" w:themeShade="BF"/>
                          <w:sz w:val="23"/>
                          <w:szCs w:val="23"/>
                        </w:rPr>
                        <w:t xml:space="preserve"> a great way to share up to date news and some of the meaningful ways we spend our time.</w:t>
                      </w:r>
                      <w:r w:rsidR="00B444D0" w:rsidRPr="00432ED8">
                        <w:rPr>
                          <w:b/>
                          <w:i/>
                          <w:iCs/>
                          <w:color w:val="729928" w:themeColor="accent1" w:themeShade="BF"/>
                          <w:sz w:val="23"/>
                          <w:szCs w:val="23"/>
                        </w:rPr>
                        <w:t xml:space="preserve"> We hope that you will enjoy receiving this and any feedback, or suggestions on content </w:t>
                      </w:r>
                      <w:r w:rsidR="00A41CA2">
                        <w:rPr>
                          <w:b/>
                          <w:i/>
                          <w:iCs/>
                          <w:color w:val="729928" w:themeColor="accent1" w:themeShade="BF"/>
                          <w:sz w:val="23"/>
                          <w:szCs w:val="23"/>
                        </w:rPr>
                        <w:t xml:space="preserve">is always </w:t>
                      </w:r>
                      <w:r w:rsidR="00B444D0" w:rsidRPr="00432ED8">
                        <w:rPr>
                          <w:b/>
                          <w:i/>
                          <w:iCs/>
                          <w:color w:val="729928" w:themeColor="accent1" w:themeShade="BF"/>
                          <w:sz w:val="23"/>
                          <w:szCs w:val="23"/>
                        </w:rPr>
                        <w:t xml:space="preserve">gratefully received. </w:t>
                      </w:r>
                      <w:r w:rsidR="006374BE">
                        <w:rPr>
                          <w:b/>
                          <w:i/>
                          <w:iCs/>
                          <w:color w:val="729928" w:themeColor="accent1" w:themeShade="BF"/>
                          <w:sz w:val="23"/>
                          <w:szCs w:val="23"/>
                        </w:rPr>
                        <w:t xml:space="preserve">                               </w:t>
                      </w:r>
                      <w:r w:rsidR="00B444D0" w:rsidRPr="00432ED8">
                        <w:rPr>
                          <w:b/>
                          <w:i/>
                          <w:iCs/>
                          <w:color w:val="729928" w:themeColor="accent1" w:themeShade="BF"/>
                          <w:sz w:val="16"/>
                          <w:szCs w:val="16"/>
                        </w:rPr>
                        <w:t>Email</w:t>
                      </w:r>
                      <w:r w:rsidR="0090428A" w:rsidRPr="00432ED8">
                        <w:rPr>
                          <w:b/>
                          <w:i/>
                          <w:iCs/>
                          <w:color w:val="729928" w:themeColor="accent1" w:themeShade="BF"/>
                          <w:sz w:val="16"/>
                          <w:szCs w:val="16"/>
                        </w:rPr>
                        <w:t xml:space="preserve">  </w:t>
                      </w:r>
                      <w:hyperlink r:id="rId18" w:history="1">
                        <w:r w:rsidR="0028756C" w:rsidRPr="00432ED8">
                          <w:rPr>
                            <w:rStyle w:val="Hyperlink"/>
                            <w:b/>
                            <w:i/>
                            <w:iCs/>
                            <w:color w:val="729928" w:themeColor="accent1" w:themeShade="BF"/>
                            <w:sz w:val="16"/>
                            <w:szCs w:val="16"/>
                          </w:rPr>
                          <w:t>b.powell@herefordshirecarehomes.com</w:t>
                        </w:r>
                      </w:hyperlink>
                    </w:p>
                    <w:p w14:paraId="53158F1B" w14:textId="77777777" w:rsidR="006374BE" w:rsidRDefault="006374BE" w:rsidP="009400D9">
                      <w:pPr>
                        <w:ind w:left="0"/>
                        <w:rPr>
                          <w:rStyle w:val="Hyperlink"/>
                          <w:b/>
                          <w:i/>
                          <w:iCs/>
                          <w:color w:val="729928" w:themeColor="accent1" w:themeShade="BF"/>
                          <w:sz w:val="20"/>
                          <w:szCs w:val="20"/>
                          <w:u w:val="none"/>
                        </w:rPr>
                      </w:pPr>
                    </w:p>
                    <w:p w14:paraId="7D1FD0A0" w14:textId="77777777" w:rsidR="00650728" w:rsidRPr="00A41CA2" w:rsidRDefault="00650728" w:rsidP="009400D9">
                      <w:pPr>
                        <w:ind w:left="0"/>
                        <w:rPr>
                          <w:b/>
                          <w:i/>
                          <w:iCs/>
                          <w:color w:val="729928" w:themeColor="accent1" w:themeShade="BF"/>
                          <w:sz w:val="20"/>
                          <w:szCs w:val="20"/>
                        </w:rPr>
                      </w:pPr>
                      <w:r w:rsidRPr="00A41CA2">
                        <w:rPr>
                          <w:rStyle w:val="Hyperlink"/>
                          <w:b/>
                          <w:i/>
                          <w:iCs/>
                          <w:color w:val="729928" w:themeColor="accent1" w:themeShade="BF"/>
                          <w:sz w:val="20"/>
                          <w:szCs w:val="20"/>
                          <w:u w:val="none"/>
                        </w:rPr>
                        <w:t xml:space="preserve">Join us on our Facebook Group for </w:t>
                      </w:r>
                      <w:proofErr w:type="gramStart"/>
                      <w:r w:rsidRPr="00A41CA2">
                        <w:rPr>
                          <w:rStyle w:val="Hyperlink"/>
                          <w:b/>
                          <w:i/>
                          <w:iCs/>
                          <w:color w:val="729928" w:themeColor="accent1" w:themeShade="BF"/>
                          <w:sz w:val="20"/>
                          <w:szCs w:val="20"/>
                          <w:u w:val="none"/>
                        </w:rPr>
                        <w:t>day to day</w:t>
                      </w:r>
                      <w:proofErr w:type="gramEnd"/>
                      <w:r w:rsidRPr="00A41CA2">
                        <w:rPr>
                          <w:rStyle w:val="Hyperlink"/>
                          <w:b/>
                          <w:i/>
                          <w:iCs/>
                          <w:color w:val="729928" w:themeColor="accent1" w:themeShade="BF"/>
                          <w:sz w:val="20"/>
                          <w:szCs w:val="20"/>
                          <w:u w:val="none"/>
                        </w:rPr>
                        <w:t xml:space="preserve"> updates on the activities we take part in and other aspects of our daily living </w:t>
                      </w:r>
                    </w:p>
                    <w:p w14:paraId="489397D0" w14:textId="77777777" w:rsidR="00AD57DF" w:rsidRDefault="00A41CA2" w:rsidP="00F42428">
                      <w:pPr>
                        <w:ind w:left="0"/>
                        <w:rPr>
                          <w:b/>
                          <w:color w:val="00B050"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="00CC1910">
                        <w:rPr>
                          <w:noProof/>
                        </w:rPr>
                        <w:drawing>
                          <wp:inline distT="0" distB="0" distL="0" distR="0" wp14:anchorId="2F58EBBA" wp14:editId="0158174A">
                            <wp:extent cx="1790700" cy="1790700"/>
                            <wp:effectExtent l="0" t="0" r="0" b="0"/>
                            <wp:docPr id="1353" name="Picture 1353" descr="No photo description availa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o photo description availab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1814675" cy="181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00B050"/>
                        </w:rPr>
                        <w:t xml:space="preserve">    </w:t>
                      </w:r>
                    </w:p>
                    <w:p w14:paraId="6133F2FB" w14:textId="77777777" w:rsidR="0027598F" w:rsidRDefault="0027598F" w:rsidP="00F42428">
                      <w:pPr>
                        <w:ind w:left="0"/>
                        <w:rPr>
                          <w:b/>
                          <w:color w:val="00B050"/>
                        </w:rPr>
                      </w:pPr>
                    </w:p>
                    <w:p w14:paraId="20FD8105" w14:textId="77777777" w:rsidR="00AD57DF" w:rsidRDefault="0027598F" w:rsidP="00F42428">
                      <w:pPr>
                        <w:ind w:left="0"/>
                        <w:rPr>
                          <w:b/>
                          <w:color w:val="00B05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8227C2" wp14:editId="3B3C07F5">
                            <wp:extent cx="2305284" cy="2019300"/>
                            <wp:effectExtent l="0" t="0" r="0" b="0"/>
                            <wp:docPr id="6" name="Picture 6" descr="No photo description availa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No photo description availab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056" t="7779" r="89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3506" cy="2044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4B5DA1" w14:textId="77777777" w:rsidR="00303F01" w:rsidRDefault="00A41CA2" w:rsidP="00F42428">
                      <w:pPr>
                        <w:ind w:left="0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 xml:space="preserve">  </w:t>
                      </w:r>
                    </w:p>
                    <w:p w14:paraId="3E53C7E6" w14:textId="77777777" w:rsidR="009605B2" w:rsidRDefault="009605B2" w:rsidP="00F42428">
                      <w:pPr>
                        <w:ind w:left="0"/>
                        <w:rPr>
                          <w:b/>
                          <w:color w:val="00B050"/>
                        </w:rPr>
                      </w:pPr>
                    </w:p>
                    <w:p w14:paraId="2F28974D" w14:textId="77777777" w:rsidR="00AD57DF" w:rsidRDefault="00AD57DF" w:rsidP="00F42428">
                      <w:pPr>
                        <w:ind w:left="0"/>
                        <w:rPr>
                          <w:b/>
                          <w:color w:val="00B050"/>
                        </w:rPr>
                      </w:pPr>
                    </w:p>
                    <w:p w14:paraId="43412928" w14:textId="77777777" w:rsidR="009605B2" w:rsidRDefault="009605B2" w:rsidP="00F42428">
                      <w:pPr>
                        <w:ind w:left="0"/>
                        <w:rPr>
                          <w:b/>
                          <w:color w:val="00B050"/>
                        </w:rPr>
                      </w:pPr>
                    </w:p>
                    <w:p w14:paraId="35D4C89C" w14:textId="77777777" w:rsidR="00A41CA2" w:rsidRPr="00462E6D" w:rsidRDefault="00A41CA2" w:rsidP="00F42428">
                      <w:pPr>
                        <w:ind w:left="0"/>
                        <w:rPr>
                          <w:b/>
                          <w:i/>
                          <w:iCs/>
                          <w:color w:val="729928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B050"/>
                        </w:rPr>
                        <w:t xml:space="preserve">           </w:t>
                      </w:r>
                    </w:p>
                    <w:p w14:paraId="3F20E3C9" w14:textId="77777777" w:rsidR="00936432" w:rsidRDefault="00936432" w:rsidP="000F4EF5">
                      <w:pPr>
                        <w:ind w:left="0"/>
                        <w:jc w:val="center"/>
                        <w:rPr>
                          <w:bCs/>
                          <w:color w:val="729928" w:themeColor="accent1" w:themeShade="BF"/>
                          <w:sz w:val="20"/>
                          <w:szCs w:val="20"/>
                        </w:rPr>
                      </w:pPr>
                    </w:p>
                    <w:p w14:paraId="6BCF6B10" w14:textId="77777777" w:rsidR="00303F01" w:rsidRPr="000B332B" w:rsidRDefault="00303F01" w:rsidP="000F4EF5">
                      <w:pPr>
                        <w:ind w:left="0"/>
                        <w:jc w:val="center"/>
                        <w:rPr>
                          <w:bCs/>
                          <w:color w:val="729928" w:themeColor="accent1" w:themeShade="BF"/>
                          <w:sz w:val="20"/>
                          <w:szCs w:val="20"/>
                        </w:rPr>
                      </w:pPr>
                    </w:p>
                    <w:p w14:paraId="0F4B24E0" w14:textId="77777777" w:rsidR="00A13567" w:rsidRPr="00317F33" w:rsidRDefault="00317F33" w:rsidP="00317F33">
                      <w:pPr>
                        <w:ind w:left="0"/>
                        <w:rPr>
                          <w:b/>
                          <w:color w:val="31521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1521B" w:themeColor="accent2" w:themeShade="80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50D253C1" w14:textId="77777777" w:rsidR="00A13567" w:rsidRDefault="00A13567" w:rsidP="00A13567"/>
                    <w:p w14:paraId="2FE3FDAA" w14:textId="77777777" w:rsidR="00A13567" w:rsidRPr="00A13567" w:rsidRDefault="00A13567" w:rsidP="00A13567">
                      <w:pPr>
                        <w:pStyle w:val="ListParagraph"/>
                        <w:ind w:left="504"/>
                      </w:pPr>
                    </w:p>
                    <w:p w14:paraId="58872179" w14:textId="77777777" w:rsidR="005D5BF5" w:rsidRDefault="005D5BF5"/>
                    <w:p w14:paraId="531BFA12" w14:textId="77777777" w:rsidR="00A13567" w:rsidRDefault="00A13567"/>
                    <w:p w14:paraId="73555994" w14:textId="77777777" w:rsidR="00A13567" w:rsidRDefault="00A13567"/>
                    <w:p w14:paraId="2C5A8930" w14:textId="77777777" w:rsidR="00A13567" w:rsidRDefault="00A13567"/>
                    <w:p w14:paraId="284DCB2F" w14:textId="77777777" w:rsidR="00A13567" w:rsidRDefault="00A13567"/>
                    <w:p w14:paraId="4B788E42" w14:textId="77777777" w:rsidR="00A13567" w:rsidRDefault="00A13567"/>
                    <w:p w14:paraId="6AF65F0D" w14:textId="77777777" w:rsidR="00A13567" w:rsidRDefault="00A13567"/>
                    <w:p w14:paraId="08A97734" w14:textId="77777777" w:rsidR="00A13567" w:rsidRDefault="00A13567"/>
                    <w:p w14:paraId="684EB492" w14:textId="77777777" w:rsidR="00A13567" w:rsidRDefault="00A13567"/>
                    <w:p w14:paraId="2E722519" w14:textId="77777777" w:rsidR="00A13567" w:rsidRDefault="00A13567"/>
                    <w:p w14:paraId="6C0604AC" w14:textId="77777777" w:rsidR="00A13567" w:rsidRDefault="00A13567"/>
                    <w:p w14:paraId="3DEE3D76" w14:textId="77777777" w:rsidR="00A13567" w:rsidRDefault="00A13567"/>
                    <w:tbl>
                      <w:tblPr>
                        <w:tblStyle w:val="NewsletterTable"/>
                        <w:tblW w:w="5000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478"/>
                      </w:tblGrid>
                      <w:tr w:rsidR="005D5BF5" w14:paraId="00B1DF05" w14:textId="77777777" w:rsidTr="005D5BF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bottom w:val="nil"/>
                            </w:tcBorders>
                          </w:tcPr>
                          <w:p w14:paraId="77B89ED2" w14:textId="77777777" w:rsidR="005D5BF5" w:rsidRDefault="005D5BF5">
                            <w:pPr>
                              <w:pStyle w:val="TableSpace"/>
                            </w:pPr>
                          </w:p>
                        </w:tc>
                      </w:tr>
                      <w:tr w:rsidR="005D5BF5" w14:paraId="2CB3E8C8" w14:textId="77777777" w:rsidTr="005D5BF5">
                        <w:trPr>
                          <w:trHeight w:val="576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2C578B1" w14:textId="77777777" w:rsidR="005D5BF5" w:rsidRDefault="005D5BF5"/>
                        </w:tc>
                      </w:tr>
                    </w:tbl>
                    <w:p w14:paraId="0CF614BB" w14:textId="77777777" w:rsidR="005D5BF5" w:rsidRDefault="005D5BF5">
                      <w:pPr>
                        <w:pStyle w:val="NoSpacing"/>
                      </w:pPr>
                    </w:p>
                  </w:txbxContent>
                </v:textbox>
                <w10:wrap type="square" side="left" anchorx="margin" anchory="page"/>
              </v:shape>
            </w:pict>
          </mc:Fallback>
        </mc:AlternateContent>
      </w:r>
      <w:r w:rsidR="006374BE" w:rsidRPr="006374BE">
        <w:rPr>
          <w:color w:val="729928" w:themeColor="accent1" w:themeShade="BF"/>
          <w:sz w:val="20"/>
          <w:szCs w:val="20"/>
        </w:rPr>
        <w:t xml:space="preserve"> </w:t>
      </w:r>
    </w:p>
    <w:p w14:paraId="366D3716" w14:textId="77777777" w:rsidR="00AD57DF" w:rsidRPr="00AD57DF" w:rsidRDefault="00AD57DF" w:rsidP="00AD57DF">
      <w:pPr>
        <w:pStyle w:val="ContactInfo"/>
        <w:ind w:left="0"/>
      </w:pPr>
    </w:p>
    <w:p w14:paraId="16E71ED0" w14:textId="77777777" w:rsidR="002C3B1D" w:rsidRPr="00271BFF" w:rsidRDefault="002834DB" w:rsidP="002C3B1D">
      <w:pPr>
        <w:pStyle w:val="Organization"/>
        <w:ind w:left="0"/>
        <w:rPr>
          <w:color w:val="0070C0"/>
          <w:sz w:val="20"/>
          <w:szCs w:val="20"/>
        </w:rPr>
      </w:pPr>
      <w:r w:rsidRPr="00271BFF">
        <w:rPr>
          <w:color w:val="0070C0"/>
          <w:sz w:val="20"/>
          <w:szCs w:val="20"/>
        </w:rPr>
        <w:t xml:space="preserve">      </w:t>
      </w:r>
      <w:r w:rsidR="00B35961" w:rsidRPr="00271BFF">
        <w:rPr>
          <w:color w:val="0070C0"/>
          <w:sz w:val="20"/>
          <w:szCs w:val="20"/>
        </w:rPr>
        <w:t xml:space="preserve">     </w:t>
      </w:r>
      <w:r w:rsidR="00916357">
        <w:rPr>
          <w:noProof/>
        </w:rPr>
        <w:t xml:space="preserve">      </w:t>
      </w:r>
      <w:r w:rsidR="00B35961" w:rsidRPr="00271BFF">
        <w:rPr>
          <w:color w:val="0070C0"/>
          <w:sz w:val="20"/>
          <w:szCs w:val="20"/>
        </w:rPr>
        <w:t xml:space="preserve"> </w:t>
      </w:r>
      <w:r w:rsidR="00AD57DF">
        <w:rPr>
          <w:noProof/>
          <w:color w:val="729928" w:themeColor="accent1" w:themeShade="BF"/>
          <w:sz w:val="20"/>
          <w:szCs w:val="20"/>
        </w:rPr>
        <w:drawing>
          <wp:inline distT="0" distB="0" distL="0" distR="0" wp14:anchorId="0A209713" wp14:editId="1F506907">
            <wp:extent cx="4572000" cy="3048000"/>
            <wp:effectExtent l="0" t="0" r="0" b="0"/>
            <wp:docPr id="1" name="Picture 1" descr="A picture containing text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lant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C08B" w14:textId="77777777" w:rsidR="007E2525" w:rsidRDefault="00D824FD" w:rsidP="0075495E">
      <w:pPr>
        <w:ind w:left="0"/>
        <w:rPr>
          <w:color w:val="729928" w:themeColor="accent1" w:themeShade="BF"/>
        </w:rPr>
      </w:pPr>
      <w:bookmarkStart w:id="0" w:name="_Hlk70417130"/>
      <w:r w:rsidRPr="008C1E26">
        <w:rPr>
          <w:color w:val="729928" w:themeColor="accent1" w:themeShade="BF"/>
        </w:rPr>
        <w:lastRenderedPageBreak/>
        <w:t xml:space="preserve">  </w:t>
      </w:r>
      <w:bookmarkEnd w:id="0"/>
    </w:p>
    <w:p w14:paraId="7B086A10" w14:textId="77777777" w:rsidR="002C18D5" w:rsidRDefault="002C18D5" w:rsidP="00414A4D">
      <w:pPr>
        <w:rPr>
          <w:color w:val="729928" w:themeColor="accent1" w:themeShade="BF"/>
        </w:rPr>
      </w:pPr>
      <w:r>
        <w:rPr>
          <w:color w:val="729928" w:themeColor="accent1" w:themeShade="BF"/>
        </w:rPr>
        <w:t xml:space="preserve">October is the month that we celebrate our harvest festival. </w:t>
      </w:r>
    </w:p>
    <w:p w14:paraId="0CD9D24A" w14:textId="77777777" w:rsidR="002C18D5" w:rsidRDefault="002C18D5" w:rsidP="00414A4D">
      <w:pPr>
        <w:rPr>
          <w:color w:val="729928" w:themeColor="accent1" w:themeShade="BF"/>
        </w:rPr>
      </w:pPr>
      <w:r>
        <w:rPr>
          <w:color w:val="729928" w:themeColor="accent1" w:themeShade="BF"/>
        </w:rPr>
        <w:t>We have been busy with our harvest themed arts and crafts, to decorate our home, as well as celebrating in true Charnwood style.</w:t>
      </w:r>
    </w:p>
    <w:p w14:paraId="1B6518B5" w14:textId="77777777" w:rsidR="002C18D5" w:rsidRDefault="006B525B" w:rsidP="00414A4D">
      <w:pPr>
        <w:rPr>
          <w:noProof/>
        </w:rPr>
      </w:pPr>
      <w:r>
        <w:rPr>
          <w:noProof/>
        </w:rPr>
        <w:drawing>
          <wp:inline distT="0" distB="0" distL="0" distR="0" wp14:anchorId="6ADA0310" wp14:editId="48B46EA1">
            <wp:extent cx="1481959" cy="1975944"/>
            <wp:effectExtent l="0" t="0" r="0" b="0"/>
            <wp:docPr id="1330" name="Picture 1330" descr="May be an image of 1 person and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1 person and flower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04" cy="200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D2426">
        <w:rPr>
          <w:noProof/>
        </w:rPr>
        <w:t xml:space="preserve"> </w:t>
      </w:r>
      <w:r w:rsidR="00BC5DB0">
        <w:rPr>
          <w:noProof/>
        </w:rPr>
        <w:t xml:space="preserve"> </w:t>
      </w:r>
      <w:r w:rsidR="00625E2D">
        <w:rPr>
          <w:noProof/>
        </w:rPr>
        <w:drawing>
          <wp:inline distT="0" distB="0" distL="0" distR="0" wp14:anchorId="4D04ED08" wp14:editId="51061DE1">
            <wp:extent cx="1513490" cy="2017987"/>
            <wp:effectExtent l="0" t="0" r="0" b="0"/>
            <wp:docPr id="7" name="Picture 7" descr="May be an image of one or more people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one or more people and indoor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53" cy="202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E2D">
        <w:rPr>
          <w:noProof/>
        </w:rPr>
        <w:t xml:space="preserve">  </w:t>
      </w:r>
      <w:r w:rsidR="006D2426">
        <w:rPr>
          <w:noProof/>
        </w:rPr>
        <w:t xml:space="preserve"> </w:t>
      </w:r>
      <w:r w:rsidR="00BC5DB0">
        <w:rPr>
          <w:noProof/>
        </w:rPr>
        <w:t xml:space="preserve"> </w:t>
      </w:r>
      <w:r w:rsidR="00625E2D">
        <w:rPr>
          <w:noProof/>
        </w:rPr>
        <w:drawing>
          <wp:inline distT="0" distB="0" distL="0" distR="0" wp14:anchorId="72B50FA3" wp14:editId="2725C452">
            <wp:extent cx="1513489" cy="2017984"/>
            <wp:effectExtent l="0" t="0" r="0" b="0"/>
            <wp:docPr id="1331" name="Picture 1331" descr="May be an image of 1 person and African da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1 person and African daisy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30" cy="203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E2D">
        <w:rPr>
          <w:noProof/>
        </w:rPr>
        <w:t xml:space="preserve">   </w:t>
      </w:r>
      <w:r w:rsidR="00BC5DB0">
        <w:rPr>
          <w:noProof/>
        </w:rPr>
        <w:t xml:space="preserve"> </w:t>
      </w:r>
      <w:r w:rsidR="00BC5DB0">
        <w:rPr>
          <w:noProof/>
        </w:rPr>
        <w:drawing>
          <wp:inline distT="0" distB="0" distL="0" distR="0" wp14:anchorId="6EE94B0A" wp14:editId="06F0A2E4">
            <wp:extent cx="1504490" cy="2005987"/>
            <wp:effectExtent l="0" t="0" r="0" b="0"/>
            <wp:docPr id="1336" name="Picture 1336" descr="May be an image of 2 people, people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2 people, people sitting and indoor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80" cy="203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19799" w14:textId="77777777" w:rsidR="006D2426" w:rsidRDefault="00BC5DB0" w:rsidP="00BC5DB0">
      <w:pPr>
        <w:ind w:left="0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8A5B9CD" wp14:editId="68D5D76B">
            <wp:extent cx="2963545" cy="2222658"/>
            <wp:effectExtent l="0" t="0" r="0" b="0"/>
            <wp:docPr id="12" name="Picture 12" descr="May be an image of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food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33" cy="226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EB61DED" wp14:editId="5BA7092D">
            <wp:extent cx="3360727" cy="2223249"/>
            <wp:effectExtent l="0" t="0" r="0" b="0"/>
            <wp:docPr id="1335" name="Picture 1335" descr="May be an image of 1 person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1 person and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466"/>
                    <a:stretch/>
                  </pic:blipFill>
                  <pic:spPr bwMode="auto">
                    <a:xfrm>
                      <a:off x="0" y="0"/>
                      <a:ext cx="3427194" cy="22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172C4" w14:textId="77777777" w:rsidR="00BC5DB0" w:rsidRDefault="00BC5DB0" w:rsidP="00BC5DB0">
      <w:pPr>
        <w:ind w:left="0"/>
        <w:rPr>
          <w:noProof/>
        </w:rPr>
      </w:pPr>
    </w:p>
    <w:p w14:paraId="2E2CAD29" w14:textId="77777777" w:rsidR="00BE7843" w:rsidRDefault="00BE7843" w:rsidP="00BC5DB0">
      <w:pPr>
        <w:ind w:left="0"/>
        <w:rPr>
          <w:noProof/>
          <w:color w:val="729928" w:themeColor="accent1" w:themeShade="BF"/>
        </w:rPr>
      </w:pPr>
      <w:r>
        <w:rPr>
          <w:noProof/>
          <w:color w:val="729928" w:themeColor="accent1" w:themeShade="BF"/>
        </w:rPr>
        <w:t>Wwe decided to create a Positivity Board for Staff &amp; Residnts alike, as a point of interest as well as to let everyone know how valued they are!</w:t>
      </w:r>
    </w:p>
    <w:p w14:paraId="02FBBD5D" w14:textId="77777777" w:rsidR="00BE7843" w:rsidRPr="00BE7843" w:rsidRDefault="00BE7843" w:rsidP="00BC5DB0">
      <w:pPr>
        <w:ind w:left="0"/>
        <w:rPr>
          <w:noProof/>
          <w:color w:val="729928" w:themeColor="accent1" w:themeShade="BF"/>
        </w:rPr>
      </w:pPr>
      <w:r>
        <w:rPr>
          <w:noProof/>
        </w:rPr>
        <w:drawing>
          <wp:inline distT="0" distB="0" distL="0" distR="0" wp14:anchorId="3217FBC2" wp14:editId="5D221758">
            <wp:extent cx="3200400" cy="2400300"/>
            <wp:effectExtent l="0" t="0" r="0" b="0"/>
            <wp:docPr id="15" name="Picture 1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96" cy="240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729928" w:themeColor="accent1" w:themeShade="BF"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FE66AF3" wp14:editId="45A1E044">
            <wp:extent cx="3162300" cy="2371725"/>
            <wp:effectExtent l="0" t="0" r="0" b="0"/>
            <wp:docPr id="16" name="Picture 16" descr="May be an image of 2 people and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2 people and people standin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64" cy="238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C467F" w14:textId="77777777" w:rsidR="00BE7843" w:rsidRDefault="00BE7843" w:rsidP="00414A4D">
      <w:pPr>
        <w:rPr>
          <w:color w:val="729928" w:themeColor="accent1" w:themeShade="BF"/>
        </w:rPr>
      </w:pPr>
    </w:p>
    <w:p w14:paraId="1C4921FA" w14:textId="77777777" w:rsidR="00BB0300" w:rsidRDefault="00BE7843" w:rsidP="00414A4D">
      <w:pPr>
        <w:rPr>
          <w:color w:val="729928" w:themeColor="accent1" w:themeShade="BF"/>
        </w:rPr>
      </w:pPr>
      <w:r>
        <w:rPr>
          <w:color w:val="729928" w:themeColor="accent1" w:themeShade="BF"/>
        </w:rPr>
        <w:t xml:space="preserve">Residents and staff have had an extremely busy month, coming together to Dance </w:t>
      </w:r>
      <w:proofErr w:type="gramStart"/>
      <w:r>
        <w:rPr>
          <w:color w:val="729928" w:themeColor="accent1" w:themeShade="BF"/>
        </w:rPr>
        <w:t>For</w:t>
      </w:r>
      <w:proofErr w:type="gramEnd"/>
      <w:r>
        <w:rPr>
          <w:color w:val="729928" w:themeColor="accent1" w:themeShade="BF"/>
        </w:rPr>
        <w:t xml:space="preserve"> Dignity. </w:t>
      </w:r>
      <w:r w:rsidR="00BB0300">
        <w:rPr>
          <w:color w:val="729928" w:themeColor="accent1" w:themeShade="BF"/>
        </w:rPr>
        <w:t xml:space="preserve">Many of our team took time out of their own busy personal schedules to join in, which showed true dedication and commitment to </w:t>
      </w:r>
      <w:r w:rsidR="00A662D5">
        <w:rPr>
          <w:color w:val="729928" w:themeColor="accent1" w:themeShade="BF"/>
        </w:rPr>
        <w:t xml:space="preserve">their </w:t>
      </w:r>
      <w:proofErr w:type="gramStart"/>
      <w:r w:rsidR="00A662D5">
        <w:rPr>
          <w:color w:val="729928" w:themeColor="accent1" w:themeShade="BF"/>
        </w:rPr>
        <w:t>team mates</w:t>
      </w:r>
      <w:proofErr w:type="gramEnd"/>
      <w:r w:rsidR="00A662D5">
        <w:rPr>
          <w:color w:val="729928" w:themeColor="accent1" w:themeShade="BF"/>
        </w:rPr>
        <w:t xml:space="preserve"> and </w:t>
      </w:r>
      <w:r w:rsidR="00BB0300">
        <w:rPr>
          <w:color w:val="729928" w:themeColor="accent1" w:themeShade="BF"/>
        </w:rPr>
        <w:t>our lovely residents!</w:t>
      </w:r>
    </w:p>
    <w:p w14:paraId="3CA921E7" w14:textId="77777777" w:rsidR="008C1E26" w:rsidRDefault="00BB0300" w:rsidP="00414A4D">
      <w:pPr>
        <w:rPr>
          <w:noProof/>
        </w:rPr>
      </w:pPr>
      <w:r>
        <w:rPr>
          <w:color w:val="729928" w:themeColor="accent1" w:themeShade="BF"/>
        </w:rPr>
        <w:t xml:space="preserve"> </w:t>
      </w:r>
      <w:r w:rsidR="00BE7843">
        <w:rPr>
          <w:color w:val="729928" w:themeColor="accent1" w:themeShade="BF"/>
        </w:rPr>
        <w:t>Many of our dance videos can be seen on our Facebook Page</w:t>
      </w:r>
      <w:r>
        <w:rPr>
          <w:color w:val="729928" w:themeColor="accent1" w:themeShade="BF"/>
        </w:rPr>
        <w:t>.</w:t>
      </w:r>
      <w:r w:rsidR="00BE7843">
        <w:rPr>
          <w:color w:val="729928" w:themeColor="accent1" w:themeShade="BF"/>
        </w:rPr>
        <w:t xml:space="preserve"> Please </w:t>
      </w:r>
      <w:proofErr w:type="gramStart"/>
      <w:r w:rsidR="00BE7843">
        <w:rPr>
          <w:color w:val="729928" w:themeColor="accent1" w:themeShade="BF"/>
        </w:rPr>
        <w:t>take a look</w:t>
      </w:r>
      <w:proofErr w:type="gramEnd"/>
      <w:r w:rsidR="00BE7843">
        <w:rPr>
          <w:color w:val="729928" w:themeColor="accent1" w:themeShade="BF"/>
        </w:rPr>
        <w:t>!</w:t>
      </w:r>
      <w:r w:rsidR="00E34A23">
        <w:rPr>
          <w:color w:val="729928" w:themeColor="accent1" w:themeShade="BF"/>
        </w:rPr>
        <w:t xml:space="preserve"> </w:t>
      </w:r>
      <w:r w:rsidR="00E34A23">
        <w:rPr>
          <w:noProof/>
        </w:rPr>
        <w:t xml:space="preserve">  </w:t>
      </w:r>
    </w:p>
    <w:p w14:paraId="3F866998" w14:textId="77777777" w:rsidR="00BB0300" w:rsidRDefault="00BB0300" w:rsidP="00414A4D">
      <w:pPr>
        <w:rPr>
          <w:noProof/>
        </w:rPr>
      </w:pPr>
      <w:r>
        <w:rPr>
          <w:noProof/>
        </w:rPr>
        <w:drawing>
          <wp:inline distT="0" distB="0" distL="0" distR="0" wp14:anchorId="6E25716F" wp14:editId="2D7D9C45">
            <wp:extent cx="1304692" cy="1955035"/>
            <wp:effectExtent l="0" t="0" r="0" b="0"/>
            <wp:docPr id="1410" name="Picture 1410" descr="May be an image of 1 person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1 person and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8925" cy="197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729928" w:themeColor="accent1" w:themeShade="BF"/>
        </w:rPr>
        <w:t xml:space="preserve"> </w:t>
      </w:r>
      <w:r w:rsidR="00E07FBE">
        <w:rPr>
          <w:noProof/>
        </w:rPr>
        <w:t xml:space="preserve">  </w:t>
      </w:r>
      <w:r w:rsidR="00E07FBE">
        <w:rPr>
          <w:noProof/>
        </w:rPr>
        <w:drawing>
          <wp:inline distT="0" distB="0" distL="0" distR="0" wp14:anchorId="46E0E11A" wp14:editId="3C287AB6">
            <wp:extent cx="1204331" cy="2116227"/>
            <wp:effectExtent l="0" t="0" r="0" b="0"/>
            <wp:docPr id="17" name="Picture 17" descr="May be an image of 1 person,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1 person, sitting and indoor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797" cy="215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FBE">
        <w:rPr>
          <w:color w:val="729928" w:themeColor="accent1" w:themeShade="BF"/>
        </w:rPr>
        <w:t xml:space="preserve">  </w:t>
      </w:r>
      <w:r w:rsidR="00E07FBE">
        <w:rPr>
          <w:noProof/>
        </w:rPr>
        <w:t xml:space="preserve">  </w:t>
      </w:r>
      <w:r w:rsidR="00E07FBE">
        <w:rPr>
          <w:noProof/>
        </w:rPr>
        <w:drawing>
          <wp:inline distT="0" distB="0" distL="0" distR="0" wp14:anchorId="77F870E7" wp14:editId="1110577D">
            <wp:extent cx="1188384" cy="2096430"/>
            <wp:effectExtent l="0" t="0" r="0" b="0"/>
            <wp:docPr id="18" name="Picture 18" descr="May be an image of 1 person,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1 person, sitting and indoor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557" cy="215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FBE">
        <w:rPr>
          <w:color w:val="729928" w:themeColor="accent1" w:themeShade="BF"/>
        </w:rPr>
        <w:t xml:space="preserve">  </w:t>
      </w:r>
      <w:r w:rsidR="00E07FBE">
        <w:rPr>
          <w:noProof/>
        </w:rPr>
        <w:t xml:space="preserve">  </w:t>
      </w:r>
      <w:r w:rsidR="00E07FBE">
        <w:rPr>
          <w:noProof/>
        </w:rPr>
        <w:drawing>
          <wp:inline distT="0" distB="0" distL="0" distR="0" wp14:anchorId="3AF91CC5" wp14:editId="01D17A8D">
            <wp:extent cx="1182029" cy="2091684"/>
            <wp:effectExtent l="0" t="0" r="0" b="0"/>
            <wp:docPr id="19" name="Picture 19" descr="May be an image of 2 people and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2 people and people standin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158" cy="213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FBE">
        <w:rPr>
          <w:color w:val="729928" w:themeColor="accent1" w:themeShade="BF"/>
        </w:rPr>
        <w:t xml:space="preserve">  </w:t>
      </w:r>
      <w:r w:rsidR="00E07FBE">
        <w:rPr>
          <w:noProof/>
        </w:rPr>
        <w:t xml:space="preserve">  </w:t>
      </w:r>
      <w:r w:rsidR="00E07FBE">
        <w:rPr>
          <w:noProof/>
        </w:rPr>
        <w:drawing>
          <wp:inline distT="0" distB="0" distL="0" distR="0" wp14:anchorId="5C57238D" wp14:editId="15FBB823">
            <wp:extent cx="1182062" cy="2085278"/>
            <wp:effectExtent l="0" t="0" r="0" b="0"/>
            <wp:docPr id="23" name="Picture 23" descr="May be an image of 2 people, people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y be an image of 2 people, people standing and indoor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513" cy="213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DBB6C" w14:textId="77777777" w:rsidR="00E07FBE" w:rsidRDefault="00E07FBE" w:rsidP="00414A4D">
      <w:pPr>
        <w:rPr>
          <w:color w:val="729928" w:themeColor="accent1" w:themeShade="BF"/>
        </w:rPr>
      </w:pPr>
      <w:r>
        <w:rPr>
          <w:noProof/>
        </w:rPr>
        <w:drawing>
          <wp:inline distT="0" distB="0" distL="0" distR="0" wp14:anchorId="74D3CE02" wp14:editId="7C9324E0">
            <wp:extent cx="1304290" cy="2275707"/>
            <wp:effectExtent l="0" t="0" r="0" b="0"/>
            <wp:docPr id="20" name="Picture 20" descr="May be an image of 1 person,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1 person, standing and indoor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966" cy="23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29928" w:themeColor="accent1" w:themeShade="BF"/>
        </w:rPr>
        <w:t xml:space="preserve">  </w:t>
      </w:r>
      <w:r>
        <w:rPr>
          <w:noProof/>
        </w:rPr>
        <w:drawing>
          <wp:inline distT="0" distB="0" distL="0" distR="0" wp14:anchorId="33FA92D9" wp14:editId="2EE050D8">
            <wp:extent cx="1271239" cy="2251287"/>
            <wp:effectExtent l="0" t="0" r="0" b="0"/>
            <wp:docPr id="21" name="Picture 21" descr="May be an image of 1 person,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 be an image of 1 person, standing and indoor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20" cy="230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29928" w:themeColor="accent1" w:themeShade="BF"/>
        </w:rPr>
        <w:t xml:space="preserve">  </w:t>
      </w:r>
      <w:r>
        <w:rPr>
          <w:noProof/>
        </w:rPr>
        <w:drawing>
          <wp:inline distT="0" distB="0" distL="0" distR="0" wp14:anchorId="6E8A4948" wp14:editId="4A2A2EB1">
            <wp:extent cx="1260088" cy="2238412"/>
            <wp:effectExtent l="0" t="0" r="0" b="0"/>
            <wp:docPr id="25" name="Picture 25" descr="May be an image of one or more people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y be an image of one or more people and indoor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02" cy="226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29928" w:themeColor="accent1" w:themeShade="BF"/>
        </w:rPr>
        <w:t xml:space="preserve">  </w:t>
      </w:r>
      <w:r>
        <w:rPr>
          <w:noProof/>
        </w:rPr>
        <w:drawing>
          <wp:inline distT="0" distB="0" distL="0" distR="0" wp14:anchorId="4F4E068E" wp14:editId="7F5E4FA5">
            <wp:extent cx="1260088" cy="2219372"/>
            <wp:effectExtent l="0" t="0" r="0" b="0"/>
            <wp:docPr id="24" name="Picture 24" descr="May be an image of 2 people, people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2 people, people standing and indoor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390" cy="225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29928" w:themeColor="accent1" w:themeShade="BF"/>
        </w:rPr>
        <w:t xml:space="preserve">  </w:t>
      </w:r>
      <w:r>
        <w:rPr>
          <w:noProof/>
        </w:rPr>
        <w:drawing>
          <wp:inline distT="0" distB="0" distL="0" distR="0" wp14:anchorId="602279E1" wp14:editId="25AAA034">
            <wp:extent cx="1271239" cy="2228579"/>
            <wp:effectExtent l="0" t="0" r="0" b="0"/>
            <wp:docPr id="22" name="Picture 22" descr="May be an image of 1 person,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n image of 1 person, standing and indoor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036" cy="22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BD17D" w14:textId="77777777" w:rsidR="007F3AC9" w:rsidRDefault="007F3AC9" w:rsidP="00414A4D">
      <w:pPr>
        <w:rPr>
          <w:color w:val="729928" w:themeColor="accent1" w:themeShade="BF"/>
        </w:rPr>
      </w:pPr>
    </w:p>
    <w:p w14:paraId="0780652E" w14:textId="77777777" w:rsidR="007F3AC9" w:rsidRDefault="007F3AC9" w:rsidP="00414A4D">
      <w:pPr>
        <w:rPr>
          <w:color w:val="729928" w:themeColor="accent1" w:themeShade="BF"/>
        </w:rPr>
      </w:pPr>
    </w:p>
    <w:p w14:paraId="63B65519" w14:textId="77777777" w:rsidR="00A0639D" w:rsidRPr="007F3AC9" w:rsidRDefault="00A662D5" w:rsidP="00414A4D">
      <w:pPr>
        <w:rPr>
          <w:i/>
          <w:iCs/>
          <w:color w:val="729928" w:themeColor="accent1" w:themeShade="BF"/>
        </w:rPr>
      </w:pPr>
      <w:r w:rsidRPr="007F3AC9">
        <w:rPr>
          <w:i/>
          <w:iCs/>
          <w:color w:val="729928" w:themeColor="accent1" w:themeShade="BF"/>
        </w:rPr>
        <w:t>Our team were in for a special treat</w:t>
      </w:r>
      <w:r w:rsidR="00FB3E98" w:rsidRPr="007F3AC9">
        <w:rPr>
          <w:i/>
          <w:iCs/>
          <w:color w:val="729928" w:themeColor="accent1" w:themeShade="BF"/>
        </w:rPr>
        <w:t xml:space="preserve"> as an</w:t>
      </w:r>
      <w:r w:rsidRPr="007F3AC9">
        <w:rPr>
          <w:i/>
          <w:iCs/>
          <w:color w:val="729928" w:themeColor="accent1" w:themeShade="BF"/>
        </w:rPr>
        <w:t xml:space="preserve"> anonymous surprise had been arranged </w:t>
      </w:r>
      <w:r w:rsidR="00FB3E98" w:rsidRPr="007F3AC9">
        <w:rPr>
          <w:i/>
          <w:iCs/>
          <w:color w:val="729928" w:themeColor="accent1" w:themeShade="BF"/>
        </w:rPr>
        <w:t xml:space="preserve">for everyone, </w:t>
      </w:r>
      <w:r w:rsidRPr="007F3AC9">
        <w:rPr>
          <w:i/>
          <w:iCs/>
          <w:color w:val="729928" w:themeColor="accent1" w:themeShade="BF"/>
        </w:rPr>
        <w:t>as a thank you for their hard work</w:t>
      </w:r>
      <w:r w:rsidR="00FB3E98" w:rsidRPr="007F3AC9">
        <w:rPr>
          <w:i/>
          <w:iCs/>
          <w:color w:val="729928" w:themeColor="accent1" w:themeShade="BF"/>
        </w:rPr>
        <w:t>. What a wonderful gesture!</w:t>
      </w:r>
    </w:p>
    <w:p w14:paraId="64EB938B" w14:textId="77777777" w:rsidR="00FB3E98" w:rsidRPr="008C1E26" w:rsidRDefault="00FB3E98" w:rsidP="00414A4D">
      <w:pPr>
        <w:rPr>
          <w:color w:val="729928" w:themeColor="accent1" w:themeShade="BF"/>
        </w:rPr>
      </w:pPr>
      <w:r>
        <w:rPr>
          <w:rFonts w:eastAsia="Times New Roman"/>
          <w:noProof/>
        </w:rPr>
        <w:drawing>
          <wp:inline distT="0" distB="0" distL="0" distR="0" wp14:anchorId="1DD0C136" wp14:editId="6C90F1AE">
            <wp:extent cx="1237786" cy="1650380"/>
            <wp:effectExtent l="0" t="0" r="0" b="0"/>
            <wp:docPr id="27" name="Picture 27" descr="A picture containing baske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basket,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7" cy="16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29928" w:themeColor="accent1" w:themeShade="BF"/>
        </w:rPr>
        <w:t xml:space="preserve">  </w:t>
      </w:r>
      <w:r>
        <w:rPr>
          <w:rFonts w:eastAsia="Times New Roman"/>
          <w:noProof/>
        </w:rPr>
        <w:drawing>
          <wp:inline distT="0" distB="0" distL="0" distR="0" wp14:anchorId="0F94A1D7" wp14:editId="541171DF">
            <wp:extent cx="1237787" cy="1650381"/>
            <wp:effectExtent l="0" t="0" r="0" b="0"/>
            <wp:docPr id="28" name="Picture 28" descr="A picture containing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plas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388" cy="167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29928" w:themeColor="accent1" w:themeShade="BF"/>
        </w:rPr>
        <w:t xml:space="preserve">  </w:t>
      </w:r>
      <w:r>
        <w:rPr>
          <w:rFonts w:eastAsia="Times New Roman"/>
          <w:noProof/>
        </w:rPr>
        <w:drawing>
          <wp:inline distT="0" distB="0" distL="0" distR="0" wp14:anchorId="3C4A5DC4" wp14:editId="0BFBF54F">
            <wp:extent cx="1237787" cy="1650381"/>
            <wp:effectExtent l="0" t="0" r="0" b="0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384" cy="167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29928" w:themeColor="accent1" w:themeShade="BF"/>
        </w:rPr>
        <w:t xml:space="preserve">  </w:t>
      </w:r>
      <w:r>
        <w:rPr>
          <w:rFonts w:eastAsia="Times New Roman"/>
          <w:noProof/>
        </w:rPr>
        <w:drawing>
          <wp:inline distT="0" distB="0" distL="0" distR="0" wp14:anchorId="5BFE87A7" wp14:editId="4EA6F519">
            <wp:extent cx="1229425" cy="1639230"/>
            <wp:effectExtent l="0" t="0" r="0" b="0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593" cy="167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29928" w:themeColor="accent1" w:themeShade="BF"/>
        </w:rPr>
        <w:t xml:space="preserve">  </w:t>
      </w:r>
      <w:r w:rsidR="007F3AC9">
        <w:rPr>
          <w:rFonts w:eastAsia="Times New Roman"/>
          <w:noProof/>
        </w:rPr>
        <w:drawing>
          <wp:inline distT="0" distB="0" distL="0" distR="0" wp14:anchorId="76159B57" wp14:editId="35F561F3">
            <wp:extent cx="1254512" cy="1672683"/>
            <wp:effectExtent l="0" t="0" r="0" b="0"/>
            <wp:docPr id="31" name="Picture 31" descr="A picture containing person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erson, wall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77" cy="169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8382D" w14:textId="77777777" w:rsidR="00144171" w:rsidRPr="00BC5DB0" w:rsidRDefault="00D5190B" w:rsidP="00BC5DB0">
      <w:pPr>
        <w:pStyle w:val="ContactInf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1BB7F2C" wp14:editId="310A70EF">
                <wp:simplePos x="0" y="0"/>
                <wp:positionH relativeFrom="margin">
                  <wp:posOffset>-380365</wp:posOffset>
                </wp:positionH>
                <wp:positionV relativeFrom="paragraph">
                  <wp:posOffset>-170815</wp:posOffset>
                </wp:positionV>
                <wp:extent cx="7618730" cy="9857105"/>
                <wp:effectExtent l="0" t="0" r="1270" b="0"/>
                <wp:wrapSquare wrapText="bothSides"/>
                <wp:docPr id="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18730" cy="985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24402" w14:textId="77777777" w:rsidR="003A367F" w:rsidRDefault="003A367F" w:rsidP="004565DC">
                            <w:pPr>
                              <w:shd w:val="clear" w:color="auto" w:fill="FFFFFF"/>
                              <w:spacing w:before="0" w:after="0" w:afterAutospacing="1" w:line="240" w:lineRule="auto"/>
                              <w:ind w:left="0" w:right="0"/>
                              <w:rPr>
                                <w:noProof/>
                              </w:rPr>
                            </w:pPr>
                          </w:p>
                          <w:p w14:paraId="2867D878" w14:textId="77777777" w:rsidR="00EB64B0" w:rsidRPr="003A367F" w:rsidRDefault="00EB64B0" w:rsidP="004565DC">
                            <w:pPr>
                              <w:shd w:val="clear" w:color="auto" w:fill="FFFFFF"/>
                              <w:spacing w:before="0" w:after="0" w:afterAutospacing="1" w:line="240" w:lineRule="auto"/>
                              <w:ind w:left="0" w:right="0"/>
                              <w:rPr>
                                <w:noProof/>
                                <w:color w:val="729928" w:themeColor="accent1" w:themeShade="BF"/>
                              </w:rPr>
                            </w:pPr>
                            <w:r w:rsidRPr="003A367F">
                              <w:rPr>
                                <w:noProof/>
                                <w:color w:val="729928" w:themeColor="accent1" w:themeShade="BF"/>
                              </w:rPr>
                              <w:t>I would like to take the pleasure in introducing you all to Emily.</w:t>
                            </w:r>
                          </w:p>
                          <w:p w14:paraId="32E841F8" w14:textId="77777777" w:rsidR="003A367F" w:rsidRDefault="00BC5DB0" w:rsidP="003A367F">
                            <w:pPr>
                              <w:shd w:val="clear" w:color="auto" w:fill="FFFFFF"/>
                              <w:spacing w:before="0" w:after="0" w:afterAutospacing="1" w:line="240" w:lineRule="auto"/>
                              <w:ind w:left="0" w:right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A161D" wp14:editId="62FF1912">
                                  <wp:extent cx="5360276" cy="7147034"/>
                                  <wp:effectExtent l="0" t="0" r="0" b="0"/>
                                  <wp:docPr id="14" name="Picture 14" descr="May be an image of 1 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y be an image of 1 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7417" cy="7183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37A0C9" w14:textId="77777777" w:rsidR="003A367F" w:rsidRDefault="00EB64B0" w:rsidP="003A367F">
                            <w:pPr>
                              <w:shd w:val="clear" w:color="auto" w:fill="FFFFFF"/>
                              <w:spacing w:before="0" w:after="0" w:afterAutospacing="1" w:line="240" w:lineRule="auto"/>
                              <w:ind w:left="0" w:right="0"/>
                              <w:rPr>
                                <w:rFonts w:ascii="Segoe UI Historic" w:hAnsi="Segoe UI Historic" w:cs="Segoe UI Historic"/>
                                <w:color w:val="729928" w:themeColor="accent1" w:themeShade="BF"/>
                                <w:shd w:val="clear" w:color="auto" w:fill="FFFFFF"/>
                              </w:rPr>
                            </w:pPr>
                            <w:r w:rsidRPr="003A367F">
                              <w:rPr>
                                <w:noProof/>
                                <w:color w:val="729928" w:themeColor="accent1" w:themeShade="BF"/>
                              </w:rPr>
                              <w:t>Emily has had a very special month as not only has she celebrated her birthda</w:t>
                            </w:r>
                            <w:r w:rsidR="007F3AC9">
                              <w:rPr>
                                <w:noProof/>
                                <w:color w:val="729928" w:themeColor="accent1" w:themeShade="BF"/>
                              </w:rPr>
                              <w:t>y</w:t>
                            </w:r>
                            <w:r w:rsidRPr="003A367F">
                              <w:rPr>
                                <w:noProof/>
                                <w:color w:val="729928" w:themeColor="accent1" w:themeShade="BF"/>
                              </w:rPr>
                              <w:t>, but aslo was presented with</w:t>
                            </w:r>
                            <w:r w:rsidR="007F3AC9">
                              <w:rPr>
                                <w:noProof/>
                                <w:color w:val="729928" w:themeColor="accent1" w:themeShade="BF"/>
                              </w:rPr>
                              <w:t xml:space="preserve"> </w:t>
                            </w:r>
                            <w:r w:rsidRPr="003A367F">
                              <w:rPr>
                                <w:noProof/>
                                <w:color w:val="729928" w:themeColor="accent1" w:themeShade="BF"/>
                              </w:rPr>
                              <w:t xml:space="preserve">a badge of honour, for her services in the munitions </w:t>
                            </w:r>
                            <w:r w:rsidR="00BF2A9E" w:rsidRPr="003A367F">
                              <w:rPr>
                                <w:noProof/>
                                <w:color w:val="729928" w:themeColor="accent1" w:themeShade="BF"/>
                              </w:rPr>
                              <w:t xml:space="preserve"> </w:t>
                            </w:r>
                            <w:r w:rsidRPr="003A367F">
                              <w:rPr>
                                <w:noProof/>
                                <w:color w:val="729928" w:themeColor="accent1" w:themeShade="BF"/>
                              </w:rPr>
                              <w:t>factory,</w:t>
                            </w:r>
                            <w:r w:rsidRPr="003A367F">
                              <w:rPr>
                                <w:rFonts w:ascii="Segoe UI Historic" w:hAnsi="Segoe UI Historic" w:cs="Segoe UI Historic"/>
                                <w:color w:val="729928" w:themeColor="accent1" w:themeShade="BF"/>
                                <w:shd w:val="clear" w:color="auto" w:fill="FFFFFF"/>
                              </w:rPr>
                              <w:t xml:space="preserve"> which was situated in </w:t>
                            </w:r>
                            <w:proofErr w:type="spellStart"/>
                            <w:r w:rsidRPr="003A367F">
                              <w:rPr>
                                <w:rFonts w:ascii="Segoe UI Historic" w:hAnsi="Segoe UI Historic" w:cs="Segoe UI Historic"/>
                                <w:color w:val="729928" w:themeColor="accent1" w:themeShade="BF"/>
                                <w:shd w:val="clear" w:color="auto" w:fill="FFFFFF"/>
                              </w:rPr>
                              <w:t>Llanfoist</w:t>
                            </w:r>
                            <w:proofErr w:type="spellEnd"/>
                            <w:r w:rsidRPr="003A367F">
                              <w:rPr>
                                <w:rFonts w:ascii="Segoe UI Historic" w:hAnsi="Segoe UI Historic" w:cs="Segoe UI Historic"/>
                                <w:color w:val="729928" w:themeColor="accent1" w:themeShade="BF"/>
                                <w:shd w:val="clear" w:color="auto" w:fill="FFFFFF"/>
                              </w:rPr>
                              <w:t>. She was one of the</w:t>
                            </w:r>
                            <w:r w:rsidR="003A367F" w:rsidRPr="003A367F">
                              <w:rPr>
                                <w:rFonts w:ascii="Segoe UI Historic" w:hAnsi="Segoe UI Historic" w:cs="Segoe UI Historic"/>
                                <w:color w:val="729928" w:themeColor="accent1" w:themeShade="BF"/>
                                <w:shd w:val="clear" w:color="auto" w:fill="FFFFFF"/>
                              </w:rPr>
                              <w:t xml:space="preserve"> </w:t>
                            </w:r>
                            <w:r w:rsidRPr="003A367F">
                              <w:rPr>
                                <w:rFonts w:ascii="Segoe UI Historic" w:hAnsi="Segoe UI Historic" w:cs="Segoe UI Historic"/>
                                <w:color w:val="729928" w:themeColor="accent1" w:themeShade="BF"/>
                                <w:shd w:val="clear" w:color="auto" w:fill="FFFFFF"/>
                              </w:rPr>
                              <w:t>ladies who built radiators for Spitfire and Lancashire Bombers. Her sons brought along the award, along with an accompanying letter of thanks from our Queen. We surprised Emily with a little ceremony, including a toast, to mark the occasion</w:t>
                            </w:r>
                            <w:r w:rsidR="003A367F">
                              <w:rPr>
                                <w:rFonts w:ascii="Segoe UI Historic" w:hAnsi="Segoe UI Historic" w:cs="Segoe UI Historic"/>
                                <w:color w:val="729928" w:themeColor="accent1" w:themeShade="BF"/>
                                <w:shd w:val="clear" w:color="auto" w:fill="FFFFFF"/>
                              </w:rPr>
                              <w:t xml:space="preserve">. </w:t>
                            </w:r>
                            <w:r w:rsidR="007F3AC9">
                              <w:rPr>
                                <w:rFonts w:ascii="Segoe UI Historic" w:hAnsi="Segoe UI Historic" w:cs="Segoe UI Historic"/>
                                <w:color w:val="729928" w:themeColor="accent1" w:themeShade="BF"/>
                                <w:shd w:val="clear" w:color="auto" w:fill="FFFFFF"/>
                              </w:rPr>
                              <w:t xml:space="preserve">When asked how she felt about this award she </w:t>
                            </w:r>
                            <w:proofErr w:type="gramStart"/>
                            <w:r w:rsidR="007F3AC9">
                              <w:rPr>
                                <w:rFonts w:ascii="Segoe UI Historic" w:hAnsi="Segoe UI Historic" w:cs="Segoe UI Historic"/>
                                <w:color w:val="729928" w:themeColor="accent1" w:themeShade="BF"/>
                                <w:shd w:val="clear" w:color="auto" w:fill="FFFFFF"/>
                              </w:rPr>
                              <w:t>replied</w:t>
                            </w:r>
                            <w:proofErr w:type="gramEnd"/>
                            <w:r w:rsidR="007F3AC9">
                              <w:rPr>
                                <w:rFonts w:ascii="Segoe UI Historic" w:hAnsi="Segoe UI Historic" w:cs="Segoe UI Historic"/>
                                <w:color w:val="729928" w:themeColor="accent1" w:themeShade="BF"/>
                                <w:shd w:val="clear" w:color="auto" w:fill="FFFFFF"/>
                              </w:rPr>
                              <w:t xml:space="preserve"> “well I didn’t really think that much about it.” As humble as always Emily!</w:t>
                            </w:r>
                          </w:p>
                          <w:p w14:paraId="582002C1" w14:textId="77777777" w:rsidR="00291C90" w:rsidRPr="003A367F" w:rsidRDefault="003A367F" w:rsidP="003A367F">
                            <w:pPr>
                              <w:shd w:val="clear" w:color="auto" w:fill="FFFFFF"/>
                              <w:spacing w:before="0" w:after="0" w:afterAutospacing="1" w:line="240" w:lineRule="auto"/>
                              <w:ind w:left="0" w:right="0"/>
                              <w:rPr>
                                <w:noProof/>
                              </w:rPr>
                            </w:pPr>
                            <w:r w:rsidRPr="003A367F">
                              <w:rPr>
                                <w:rFonts w:ascii="Segoe UI Historic" w:hAnsi="Segoe UI Historic" w:cs="Segoe UI Historic"/>
                                <w:i/>
                                <w:iCs/>
                                <w:color w:val="729928" w:themeColor="accent1" w:themeShade="BF"/>
                                <w:shd w:val="clear" w:color="auto" w:fill="FFFFFF"/>
                              </w:rPr>
                              <w:t xml:space="preserve">Congratulations Emily, all of us here at Charnwood are extremely proud of </w:t>
                            </w:r>
                            <w:proofErr w:type="gramStart"/>
                            <w:r w:rsidRPr="003A367F">
                              <w:rPr>
                                <w:rFonts w:ascii="Segoe UI Historic" w:hAnsi="Segoe UI Historic" w:cs="Segoe UI Historic"/>
                                <w:i/>
                                <w:iCs/>
                                <w:color w:val="729928" w:themeColor="accent1" w:themeShade="BF"/>
                                <w:shd w:val="clear" w:color="auto" w:fill="FFFFFF"/>
                              </w:rPr>
                              <w:t>you</w:t>
                            </w:r>
                            <w:r w:rsidR="007F3AC9">
                              <w:rPr>
                                <w:rFonts w:ascii="Segoe UI Historic" w:hAnsi="Segoe UI Historic" w:cs="Segoe UI Historic"/>
                                <w:i/>
                                <w:iCs/>
                                <w:color w:val="729928" w:themeColor="accent1" w:themeShade="BF"/>
                                <w:shd w:val="clear" w:color="auto" w:fill="FFFFFF"/>
                              </w:rPr>
                              <w:t xml:space="preserve"> </w:t>
                            </w:r>
                            <w:r w:rsidRPr="003A367F">
                              <w:rPr>
                                <w:rFonts w:ascii="Segoe UI Historic" w:hAnsi="Segoe UI Historic" w:cs="Segoe UI Historic"/>
                                <w:i/>
                                <w:iCs/>
                                <w:color w:val="729928" w:themeColor="accent1" w:themeShade="BF"/>
                                <w:shd w:val="clear" w:color="auto" w:fill="FFFFFF"/>
                              </w:rPr>
                              <w:t>!</w:t>
                            </w:r>
                            <w:proofErr w:type="gramEnd"/>
                            <w:r w:rsidR="00EB64B0"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="00EB64B0">
                              <w:rPr>
                                <w:rFonts w:ascii="Segoe UI Historic" w:hAnsi="Segoe UI Historic" w:cs="Segoe UI Historic"/>
                                <w:noProof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drawing>
                                <wp:inline distT="0" distB="0" distL="0" distR="0" wp14:anchorId="6F71ACC4" wp14:editId="76FDC440">
                                  <wp:extent cx="157480" cy="157480"/>
                                  <wp:effectExtent l="0" t="0" r="0" b="0"/>
                                  <wp:docPr id="1409" name="Picture 1409" descr="❤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❤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80" cy="157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64B0">
                              <w:rPr>
                                <w:noProof/>
                              </w:rPr>
                              <w:t xml:space="preserve">  </w:t>
                            </w:r>
                            <w:r w:rsidR="00BF2A9E">
                              <w:rPr>
                                <w:noProof/>
                              </w:rPr>
                              <w:t xml:space="preserve">      </w:t>
                            </w:r>
                          </w:p>
                          <w:p w14:paraId="5F1687BE" w14:textId="77777777" w:rsidR="00EF08F7" w:rsidRPr="00EF08F7" w:rsidRDefault="00EF08F7" w:rsidP="004565DC">
                            <w:pPr>
                              <w:shd w:val="clear" w:color="auto" w:fill="FFFFFF"/>
                              <w:spacing w:before="0" w:after="0" w:afterAutospacing="1" w:line="240" w:lineRule="auto"/>
                              <w:ind w:left="0" w:right="0"/>
                              <w:rPr>
                                <w:rFonts w:ascii="DIN Round OT" w:hAnsi="DIN Round OT"/>
                                <w:color w:val="4A7B29" w:themeColor="accent2" w:themeShade="BF"/>
                                <w:shd w:val="clear" w:color="auto" w:fill="FFFFFF"/>
                              </w:rPr>
                            </w:pPr>
                          </w:p>
                          <w:p w14:paraId="7E6277DC" w14:textId="77777777" w:rsidR="004565DC" w:rsidRPr="00B51F59" w:rsidRDefault="004565DC" w:rsidP="004565DC">
                            <w:pPr>
                              <w:shd w:val="clear" w:color="auto" w:fill="FFFFFF"/>
                              <w:spacing w:before="0" w:after="0" w:afterAutospacing="1" w:line="240" w:lineRule="auto"/>
                              <w:ind w:left="0" w:right="0"/>
                              <w:rPr>
                                <w:rFonts w:ascii="Times New Roman" w:eastAsia="Times New Roman" w:hAnsi="Times New Roman" w:cs="Times New Roman"/>
                                <w:color w:val="4A7B29" w:themeColor="accent2" w:themeShade="BF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229D2C15" w14:textId="77777777" w:rsidR="004565DC" w:rsidRPr="004E2C8D" w:rsidRDefault="004565DC" w:rsidP="004565DC">
                            <w:pPr>
                              <w:shd w:val="clear" w:color="auto" w:fill="FFFFFF"/>
                              <w:spacing w:before="0" w:after="0" w:afterAutospacing="1" w:line="240" w:lineRule="auto"/>
                              <w:ind w:left="0" w:right="0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02B0F088" w14:textId="77777777" w:rsidR="004E2C8D" w:rsidRPr="004E2C8D" w:rsidRDefault="004E2C8D" w:rsidP="004E2C8D">
                            <w:pPr>
                              <w:shd w:val="clear" w:color="auto" w:fill="FFFFFF"/>
                              <w:spacing w:before="0" w:after="0" w:afterAutospacing="1" w:line="240" w:lineRule="auto"/>
                              <w:ind w:left="0" w:right="0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59084F25" w14:textId="77777777" w:rsidR="004E2C8D" w:rsidRDefault="004E2C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E29FF" id="Text Box 8" o:spid="_x0000_s1028" type="#_x0000_t202" style="position:absolute;left:0;text-align:left;margin-left:-29.95pt;margin-top:-13.45pt;width:599.9pt;height:776.1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">
                <v:path arrowok="t"/>
                <v:textbox>
                  <w:txbxContent>
                    <w:p w14:paraId="460115E7" w14:textId="77777777" w:rsidR="003A367F" w:rsidRDefault="003A367F" w:rsidP="004565DC">
                      <w:pPr>
                        <w:shd w:val="clear" w:color="auto" w:fill="FFFFFF"/>
                        <w:spacing w:before="0" w:after="0" w:afterAutospacing="1" w:line="240" w:lineRule="auto"/>
                        <w:ind w:left="0" w:right="0"/>
                        <w:rPr>
                          <w:noProof/>
                        </w:rPr>
                      </w:pPr>
                    </w:p>
                    <w:p w14:paraId="5EDBB7E5" w14:textId="422CA6A0" w:rsidR="00EB64B0" w:rsidRPr="003A367F" w:rsidRDefault="00EB64B0" w:rsidP="004565DC">
                      <w:pPr>
                        <w:shd w:val="clear" w:color="auto" w:fill="FFFFFF"/>
                        <w:spacing w:before="0" w:after="0" w:afterAutospacing="1" w:line="240" w:lineRule="auto"/>
                        <w:ind w:left="0" w:right="0"/>
                        <w:rPr>
                          <w:noProof/>
                          <w:color w:val="729928" w:themeColor="accent1" w:themeShade="BF"/>
                        </w:rPr>
                      </w:pPr>
                      <w:r w:rsidRPr="003A367F">
                        <w:rPr>
                          <w:noProof/>
                          <w:color w:val="729928" w:themeColor="accent1" w:themeShade="BF"/>
                        </w:rPr>
                        <w:t>I would like to take the pleasure in introducing you all to Emily.</w:t>
                      </w:r>
                    </w:p>
                    <w:p w14:paraId="1945B7F2" w14:textId="2CCF34C6" w:rsidR="003A367F" w:rsidRDefault="00BC5DB0" w:rsidP="003A367F">
                      <w:pPr>
                        <w:shd w:val="clear" w:color="auto" w:fill="FFFFFF"/>
                        <w:spacing w:before="0" w:after="0" w:afterAutospacing="1" w:line="240" w:lineRule="auto"/>
                        <w:ind w:left="0" w:right="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286C8B" wp14:editId="6D4775CC">
                            <wp:extent cx="5360276" cy="7147034"/>
                            <wp:effectExtent l="0" t="0" r="0" b="0"/>
                            <wp:docPr id="14" name="Picture 14" descr="May be an image of 1 pers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y be an image of 1 pers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7417" cy="7183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A39B10" w14:textId="2A8D0B30" w:rsidR="003A367F" w:rsidRDefault="00EB64B0" w:rsidP="003A367F">
                      <w:pPr>
                        <w:shd w:val="clear" w:color="auto" w:fill="FFFFFF"/>
                        <w:spacing w:before="0" w:after="0" w:afterAutospacing="1" w:line="240" w:lineRule="auto"/>
                        <w:ind w:left="0" w:right="0"/>
                        <w:rPr>
                          <w:rFonts w:ascii="Segoe UI Historic" w:hAnsi="Segoe UI Historic" w:cs="Segoe UI Historic"/>
                          <w:color w:val="729928" w:themeColor="accent1" w:themeShade="BF"/>
                          <w:shd w:val="clear" w:color="auto" w:fill="FFFFFF"/>
                        </w:rPr>
                      </w:pPr>
                      <w:r w:rsidRPr="003A367F">
                        <w:rPr>
                          <w:noProof/>
                          <w:color w:val="729928" w:themeColor="accent1" w:themeShade="BF"/>
                        </w:rPr>
                        <w:t>Emily has had a very special month as not only has she celebrated her birthda</w:t>
                      </w:r>
                      <w:r w:rsidR="007F3AC9">
                        <w:rPr>
                          <w:noProof/>
                          <w:color w:val="729928" w:themeColor="accent1" w:themeShade="BF"/>
                        </w:rPr>
                        <w:t>y</w:t>
                      </w:r>
                      <w:r w:rsidRPr="003A367F">
                        <w:rPr>
                          <w:noProof/>
                          <w:color w:val="729928" w:themeColor="accent1" w:themeShade="BF"/>
                        </w:rPr>
                        <w:t>, but aslo was presented with</w:t>
                      </w:r>
                      <w:r w:rsidR="007F3AC9">
                        <w:rPr>
                          <w:noProof/>
                          <w:color w:val="729928" w:themeColor="accent1" w:themeShade="BF"/>
                        </w:rPr>
                        <w:t xml:space="preserve"> </w:t>
                      </w:r>
                      <w:r w:rsidRPr="003A367F">
                        <w:rPr>
                          <w:noProof/>
                          <w:color w:val="729928" w:themeColor="accent1" w:themeShade="BF"/>
                        </w:rPr>
                        <w:t xml:space="preserve">a badge of honour, for her services in the munitions </w:t>
                      </w:r>
                      <w:r w:rsidR="00BF2A9E" w:rsidRPr="003A367F">
                        <w:rPr>
                          <w:noProof/>
                          <w:color w:val="729928" w:themeColor="accent1" w:themeShade="BF"/>
                        </w:rPr>
                        <w:t xml:space="preserve"> </w:t>
                      </w:r>
                      <w:r w:rsidRPr="003A367F">
                        <w:rPr>
                          <w:noProof/>
                          <w:color w:val="729928" w:themeColor="accent1" w:themeShade="BF"/>
                        </w:rPr>
                        <w:t>factory,</w:t>
                      </w:r>
                      <w:r w:rsidRPr="003A367F">
                        <w:rPr>
                          <w:rFonts w:ascii="Segoe UI Historic" w:hAnsi="Segoe UI Historic" w:cs="Segoe UI Historic"/>
                          <w:color w:val="729928" w:themeColor="accent1" w:themeShade="BF"/>
                          <w:shd w:val="clear" w:color="auto" w:fill="FFFFFF"/>
                        </w:rPr>
                        <w:t xml:space="preserve"> which was situated in </w:t>
                      </w:r>
                      <w:proofErr w:type="spellStart"/>
                      <w:r w:rsidRPr="003A367F">
                        <w:rPr>
                          <w:rFonts w:ascii="Segoe UI Historic" w:hAnsi="Segoe UI Historic" w:cs="Segoe UI Historic"/>
                          <w:color w:val="729928" w:themeColor="accent1" w:themeShade="BF"/>
                          <w:shd w:val="clear" w:color="auto" w:fill="FFFFFF"/>
                        </w:rPr>
                        <w:t>Llanfoist</w:t>
                      </w:r>
                      <w:proofErr w:type="spellEnd"/>
                      <w:r w:rsidRPr="003A367F">
                        <w:rPr>
                          <w:rFonts w:ascii="Segoe UI Historic" w:hAnsi="Segoe UI Historic" w:cs="Segoe UI Historic"/>
                          <w:color w:val="729928" w:themeColor="accent1" w:themeShade="BF"/>
                          <w:shd w:val="clear" w:color="auto" w:fill="FFFFFF"/>
                        </w:rPr>
                        <w:t>. She was one of the</w:t>
                      </w:r>
                      <w:r w:rsidR="003A367F" w:rsidRPr="003A367F">
                        <w:rPr>
                          <w:rFonts w:ascii="Segoe UI Historic" w:hAnsi="Segoe UI Historic" w:cs="Segoe UI Historic"/>
                          <w:color w:val="729928" w:themeColor="accent1" w:themeShade="BF"/>
                          <w:shd w:val="clear" w:color="auto" w:fill="FFFFFF"/>
                        </w:rPr>
                        <w:t xml:space="preserve"> </w:t>
                      </w:r>
                      <w:r w:rsidRPr="003A367F">
                        <w:rPr>
                          <w:rFonts w:ascii="Segoe UI Historic" w:hAnsi="Segoe UI Historic" w:cs="Segoe UI Historic"/>
                          <w:color w:val="729928" w:themeColor="accent1" w:themeShade="BF"/>
                          <w:shd w:val="clear" w:color="auto" w:fill="FFFFFF"/>
                        </w:rPr>
                        <w:t>ladies who built radiators for Spitfire and Lancashire Bombers. Her sons brought along the award, along with an accompanying letter of thanks from our Queen. We surprised Emily with a little ceremony, including a toast, to mark the occasion</w:t>
                      </w:r>
                      <w:r w:rsidR="003A367F">
                        <w:rPr>
                          <w:rFonts w:ascii="Segoe UI Historic" w:hAnsi="Segoe UI Historic" w:cs="Segoe UI Historic"/>
                          <w:color w:val="729928" w:themeColor="accent1" w:themeShade="BF"/>
                          <w:shd w:val="clear" w:color="auto" w:fill="FFFFFF"/>
                        </w:rPr>
                        <w:t xml:space="preserve">. </w:t>
                      </w:r>
                      <w:r w:rsidR="007F3AC9">
                        <w:rPr>
                          <w:rFonts w:ascii="Segoe UI Historic" w:hAnsi="Segoe UI Historic" w:cs="Segoe UI Historic"/>
                          <w:color w:val="729928" w:themeColor="accent1" w:themeShade="BF"/>
                          <w:shd w:val="clear" w:color="auto" w:fill="FFFFFF"/>
                        </w:rPr>
                        <w:t xml:space="preserve">When asked how she felt about this award she </w:t>
                      </w:r>
                      <w:proofErr w:type="gramStart"/>
                      <w:r w:rsidR="007F3AC9">
                        <w:rPr>
                          <w:rFonts w:ascii="Segoe UI Historic" w:hAnsi="Segoe UI Historic" w:cs="Segoe UI Historic"/>
                          <w:color w:val="729928" w:themeColor="accent1" w:themeShade="BF"/>
                          <w:shd w:val="clear" w:color="auto" w:fill="FFFFFF"/>
                        </w:rPr>
                        <w:t>replied</w:t>
                      </w:r>
                      <w:proofErr w:type="gramEnd"/>
                      <w:r w:rsidR="007F3AC9">
                        <w:rPr>
                          <w:rFonts w:ascii="Segoe UI Historic" w:hAnsi="Segoe UI Historic" w:cs="Segoe UI Historic"/>
                          <w:color w:val="729928" w:themeColor="accent1" w:themeShade="BF"/>
                          <w:shd w:val="clear" w:color="auto" w:fill="FFFFFF"/>
                        </w:rPr>
                        <w:t xml:space="preserve"> “well I didn’t really think that much about it.” As humble as always Emily!</w:t>
                      </w:r>
                    </w:p>
                    <w:p w14:paraId="12DB7256" w14:textId="22A616D9" w:rsidR="00291C90" w:rsidRPr="003A367F" w:rsidRDefault="003A367F" w:rsidP="003A367F">
                      <w:pPr>
                        <w:shd w:val="clear" w:color="auto" w:fill="FFFFFF"/>
                        <w:spacing w:before="0" w:after="0" w:afterAutospacing="1" w:line="240" w:lineRule="auto"/>
                        <w:ind w:left="0" w:right="0"/>
                        <w:rPr>
                          <w:noProof/>
                        </w:rPr>
                      </w:pPr>
                      <w:r w:rsidRPr="003A367F">
                        <w:rPr>
                          <w:rFonts w:ascii="Segoe UI Historic" w:hAnsi="Segoe UI Historic" w:cs="Segoe UI Historic"/>
                          <w:i/>
                          <w:iCs/>
                          <w:color w:val="729928" w:themeColor="accent1" w:themeShade="BF"/>
                          <w:shd w:val="clear" w:color="auto" w:fill="FFFFFF"/>
                        </w:rPr>
                        <w:t xml:space="preserve">Congratulations Emily, all of us here at Charnwood are extremely proud of </w:t>
                      </w:r>
                      <w:proofErr w:type="gramStart"/>
                      <w:r w:rsidRPr="003A367F">
                        <w:rPr>
                          <w:rFonts w:ascii="Segoe UI Historic" w:hAnsi="Segoe UI Historic" w:cs="Segoe UI Historic"/>
                          <w:i/>
                          <w:iCs/>
                          <w:color w:val="729928" w:themeColor="accent1" w:themeShade="BF"/>
                          <w:shd w:val="clear" w:color="auto" w:fill="FFFFFF"/>
                        </w:rPr>
                        <w:t>you</w:t>
                      </w:r>
                      <w:r w:rsidR="007F3AC9">
                        <w:rPr>
                          <w:rFonts w:ascii="Segoe UI Historic" w:hAnsi="Segoe UI Historic" w:cs="Segoe UI Historic"/>
                          <w:i/>
                          <w:iCs/>
                          <w:color w:val="729928" w:themeColor="accent1" w:themeShade="BF"/>
                          <w:shd w:val="clear" w:color="auto" w:fill="FFFFFF"/>
                        </w:rPr>
                        <w:t xml:space="preserve"> </w:t>
                      </w:r>
                      <w:r w:rsidRPr="003A367F">
                        <w:rPr>
                          <w:rFonts w:ascii="Segoe UI Historic" w:hAnsi="Segoe UI Historic" w:cs="Segoe UI Historic"/>
                          <w:i/>
                          <w:iCs/>
                          <w:color w:val="729928" w:themeColor="accent1" w:themeShade="BF"/>
                          <w:shd w:val="clear" w:color="auto" w:fill="FFFFFF"/>
                        </w:rPr>
                        <w:t>!</w:t>
                      </w:r>
                      <w:proofErr w:type="gramEnd"/>
                      <w:r w:rsidR="00EB64B0"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="00EB64B0">
                        <w:rPr>
                          <w:rFonts w:ascii="Segoe UI Historic" w:hAnsi="Segoe UI Historic" w:cs="Segoe UI Historic"/>
                          <w:noProof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drawing>
                          <wp:inline distT="0" distB="0" distL="0" distR="0" wp14:anchorId="23FBF033" wp14:editId="133AA740">
                            <wp:extent cx="157480" cy="157480"/>
                            <wp:effectExtent l="0" t="0" r="0" b="0"/>
                            <wp:docPr id="1409" name="Picture 1409" descr="❤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❤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80" cy="157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64B0">
                        <w:rPr>
                          <w:noProof/>
                        </w:rPr>
                        <w:t xml:space="preserve">  </w:t>
                      </w:r>
                      <w:r w:rsidR="00BF2A9E">
                        <w:rPr>
                          <w:noProof/>
                        </w:rPr>
                        <w:t xml:space="preserve">      </w:t>
                      </w:r>
                    </w:p>
                    <w:p w14:paraId="56408FA6" w14:textId="77777777" w:rsidR="00EF08F7" w:rsidRPr="00EF08F7" w:rsidRDefault="00EF08F7" w:rsidP="004565DC">
                      <w:pPr>
                        <w:shd w:val="clear" w:color="auto" w:fill="FFFFFF"/>
                        <w:spacing w:before="0" w:after="0" w:afterAutospacing="1" w:line="240" w:lineRule="auto"/>
                        <w:ind w:left="0" w:right="0"/>
                        <w:rPr>
                          <w:rFonts w:ascii="DIN Round OT" w:hAnsi="DIN Round OT"/>
                          <w:color w:val="4A7B29" w:themeColor="accent2" w:themeShade="BF"/>
                          <w:shd w:val="clear" w:color="auto" w:fill="FFFFFF"/>
                        </w:rPr>
                      </w:pPr>
                    </w:p>
                    <w:p w14:paraId="3AB3A088" w14:textId="77777777" w:rsidR="004565DC" w:rsidRPr="00B51F59" w:rsidRDefault="004565DC" w:rsidP="004565DC">
                      <w:pPr>
                        <w:shd w:val="clear" w:color="auto" w:fill="FFFFFF"/>
                        <w:spacing w:before="0" w:after="0" w:afterAutospacing="1" w:line="240" w:lineRule="auto"/>
                        <w:ind w:left="0" w:right="0"/>
                        <w:rPr>
                          <w:rFonts w:ascii="Times New Roman" w:eastAsia="Times New Roman" w:hAnsi="Times New Roman" w:cs="Times New Roman"/>
                          <w:color w:val="4A7B29" w:themeColor="accent2" w:themeShade="BF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381D0068" w14:textId="77777777" w:rsidR="004565DC" w:rsidRPr="004E2C8D" w:rsidRDefault="004565DC" w:rsidP="004565DC">
                      <w:pPr>
                        <w:shd w:val="clear" w:color="auto" w:fill="FFFFFF"/>
                        <w:spacing w:before="0" w:after="0" w:afterAutospacing="1" w:line="240" w:lineRule="auto"/>
                        <w:ind w:left="0" w:right="0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27E3FEB0" w14:textId="77777777" w:rsidR="004E2C8D" w:rsidRPr="004E2C8D" w:rsidRDefault="004E2C8D" w:rsidP="004E2C8D">
                      <w:pPr>
                        <w:shd w:val="clear" w:color="auto" w:fill="FFFFFF"/>
                        <w:spacing w:before="0" w:after="0" w:afterAutospacing="1" w:line="240" w:lineRule="auto"/>
                        <w:ind w:left="0" w:right="0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249BEC5B" w14:textId="77777777" w:rsidR="004E2C8D" w:rsidRDefault="004E2C8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729928" w:themeColor="accent1" w:themeShade="BF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89B5245" wp14:editId="79B00BE9">
                <wp:simplePos x="0" y="0"/>
                <wp:positionH relativeFrom="margin">
                  <wp:posOffset>3573780</wp:posOffset>
                </wp:positionH>
                <wp:positionV relativeFrom="paragraph">
                  <wp:posOffset>305435</wp:posOffset>
                </wp:positionV>
                <wp:extent cx="3276600" cy="2514600"/>
                <wp:effectExtent l="0" t="0" r="0" b="0"/>
                <wp:wrapSquare wrapText="bothSides"/>
                <wp:docPr id="1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66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A3E58" w14:textId="77777777" w:rsidR="0023655B" w:rsidRPr="00EB1F9D" w:rsidRDefault="0023655B" w:rsidP="0023655B">
                            <w:pPr>
                              <w:ind w:left="0"/>
                              <w:rPr>
                                <w:rFonts w:ascii="Arial" w:hAnsi="Arial" w:cs="Arial"/>
                                <w:color w:val="729928" w:themeColor="accent1" w:themeShade="BF"/>
                              </w:rPr>
                            </w:pPr>
                            <w:r w:rsidRPr="00EB1F9D">
                              <w:rPr>
                                <w:rFonts w:ascii="Arial" w:hAnsi="Arial" w:cs="Arial"/>
                                <w:color w:val="729928" w:themeColor="accent1" w:themeShade="BF"/>
                              </w:rPr>
                              <w:t>Jill was very happy with our tomato harvest</w:t>
                            </w:r>
                          </w:p>
                          <w:p w14:paraId="2EB68817" w14:textId="77777777" w:rsidR="0023655B" w:rsidRPr="004E5A0D" w:rsidRDefault="0023655B" w:rsidP="0023655B">
                            <w:pPr>
                              <w:ind w:left="0"/>
                              <w:rPr>
                                <w:color w:val="729928" w:themeColor="accent1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5EBE92" wp14:editId="4DC18922">
                                  <wp:extent cx="1457325" cy="1943100"/>
                                  <wp:effectExtent l="0" t="0" r="9525" b="0"/>
                                  <wp:docPr id="1407" name="Picture 1407" descr="May be an image of 1 person, tomato, strawberry and indo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y be an image of 1 person, tomato, strawberry and indo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050" cy="1948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6A9A2" wp14:editId="3E966A44">
                                  <wp:extent cx="1449070" cy="1932146"/>
                                  <wp:effectExtent l="0" t="0" r="0" b="0"/>
                                  <wp:docPr id="35" name="Picture 35" descr="A person holding a bunch of tomatoe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person holding a bunch of tomatoes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3236" cy="1937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8FB731" w14:textId="77777777" w:rsidR="006303BE" w:rsidRDefault="006303BE" w:rsidP="00F90B11">
                            <w:pPr>
                              <w:ind w:left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</w:t>
                            </w:r>
                          </w:p>
                          <w:p w14:paraId="4373AEAA" w14:textId="77777777" w:rsidR="00E727E5" w:rsidRDefault="00E727E5" w:rsidP="00B3765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8007DC2" w14:textId="77777777" w:rsidR="00E727E5" w:rsidRDefault="00E727E5" w:rsidP="00B3765F">
                            <w:pPr>
                              <w:rPr>
                                <w:noProof/>
                              </w:rPr>
                            </w:pPr>
                          </w:p>
                          <w:p w14:paraId="55E558B0" w14:textId="77777777" w:rsidR="00E727E5" w:rsidRDefault="00E727E5" w:rsidP="00B3765F">
                            <w:pPr>
                              <w:rPr>
                                <w:b/>
                                <w:bCs/>
                                <w:color w:val="056E9F" w:themeColor="accent6" w:themeShade="80"/>
                              </w:rPr>
                            </w:pPr>
                          </w:p>
                          <w:p w14:paraId="5A883047" w14:textId="77777777" w:rsidR="00680268" w:rsidRPr="00680268" w:rsidRDefault="00680268">
                            <w:pPr>
                              <w:rPr>
                                <w:b/>
                                <w:bCs/>
                                <w:color w:val="056E9F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BE28" id="_x0000_s1029" type="#_x0000_t202" style="position:absolute;left:0;text-align:left;margin-left:281.4pt;margin-top:24.05pt;width:258pt;height:19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">
                <v:path arrowok="t"/>
                <v:textbox>
                  <w:txbxContent>
                    <w:p w14:paraId="2ED04F3B" w14:textId="03047809" w:rsidR="0023655B" w:rsidRPr="00EB1F9D" w:rsidRDefault="0023655B" w:rsidP="0023655B">
                      <w:pPr>
                        <w:ind w:left="0"/>
                        <w:rPr>
                          <w:rFonts w:ascii="Arial" w:hAnsi="Arial" w:cs="Arial"/>
                          <w:color w:val="729928" w:themeColor="accent1" w:themeShade="BF"/>
                        </w:rPr>
                      </w:pPr>
                      <w:r w:rsidRPr="00EB1F9D">
                        <w:rPr>
                          <w:rFonts w:ascii="Arial" w:hAnsi="Arial" w:cs="Arial"/>
                          <w:color w:val="729928" w:themeColor="accent1" w:themeShade="BF"/>
                        </w:rPr>
                        <w:t>Jill was very happy with our tomato harvest</w:t>
                      </w:r>
                    </w:p>
                    <w:p w14:paraId="5D7D9B9A" w14:textId="71C805F5" w:rsidR="0023655B" w:rsidRPr="004E5A0D" w:rsidRDefault="0023655B" w:rsidP="0023655B">
                      <w:pPr>
                        <w:ind w:left="0"/>
                        <w:rPr>
                          <w:color w:val="729928" w:themeColor="accent1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0E8A2F" wp14:editId="00D7EAE5">
                            <wp:extent cx="1457325" cy="1943100"/>
                            <wp:effectExtent l="0" t="0" r="9525" b="0"/>
                            <wp:docPr id="1407" name="Picture 1407" descr="May be an image of 1 person, tomato, strawberry and indo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y be an image of 1 person, tomato, strawberry and indo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050" cy="1948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4957B3" wp14:editId="13B64313">
                            <wp:extent cx="1449070" cy="1932146"/>
                            <wp:effectExtent l="0" t="0" r="0" b="0"/>
                            <wp:docPr id="35" name="Picture 35" descr="A person holding a bunch of tomatoe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person holding a bunch of tomatoes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3236" cy="1937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BA9F88" w14:textId="087C58E3" w:rsidR="006303BE" w:rsidRDefault="006303BE" w:rsidP="00F90B11">
                      <w:pPr>
                        <w:ind w:left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</w:t>
                      </w:r>
                    </w:p>
                    <w:p w14:paraId="32F90CF9" w14:textId="1A4EC08B" w:rsidR="00E727E5" w:rsidRDefault="00E727E5" w:rsidP="00B3765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</w:p>
                    <w:p w14:paraId="181DC1F8" w14:textId="709B8BCA" w:rsidR="00E727E5" w:rsidRDefault="00E727E5" w:rsidP="00B3765F">
                      <w:pPr>
                        <w:rPr>
                          <w:noProof/>
                        </w:rPr>
                      </w:pPr>
                    </w:p>
                    <w:p w14:paraId="5B8FCD32" w14:textId="77777777" w:rsidR="00E727E5" w:rsidRDefault="00E727E5" w:rsidP="00B3765F">
                      <w:pPr>
                        <w:rPr>
                          <w:b/>
                          <w:bCs/>
                          <w:color w:val="056E9F" w:themeColor="accent6" w:themeShade="80"/>
                        </w:rPr>
                      </w:pPr>
                    </w:p>
                    <w:p w14:paraId="7CBBFF99" w14:textId="77777777" w:rsidR="00680268" w:rsidRPr="00680268" w:rsidRDefault="00680268">
                      <w:pPr>
                        <w:rPr>
                          <w:b/>
                          <w:bCs/>
                          <w:color w:val="056E9F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729928" w:themeColor="accent1" w:themeShade="BF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1C5EABE" wp14:editId="50CB7A07">
                <wp:simplePos x="0" y="0"/>
                <wp:positionH relativeFrom="margin">
                  <wp:posOffset>3482975</wp:posOffset>
                </wp:positionH>
                <wp:positionV relativeFrom="paragraph">
                  <wp:posOffset>3096260</wp:posOffset>
                </wp:positionV>
                <wp:extent cx="45085" cy="74930"/>
                <wp:effectExtent l="0" t="0" r="5715" b="1270"/>
                <wp:wrapSquare wrapText="bothSides"/>
                <wp:docPr id="1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85" cy="7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C474E" w14:textId="77777777" w:rsidR="00205823" w:rsidRPr="000B332B" w:rsidRDefault="00205823" w:rsidP="00E34A23">
                            <w:pPr>
                              <w:ind w:left="0"/>
                              <w:rPr>
                                <w:rFonts w:ascii="Arial" w:hAnsi="Arial" w:cs="Arial"/>
                                <w:color w:val="729928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B2D2F" id="_x0000_s1030" type="#_x0000_t202" style="position:absolute;left:0;text-align:left;margin-left:274.25pt;margin-top:243.8pt;width:3.55pt;height:5.9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">
                <v:path arrowok="t"/>
                <v:textbox>
                  <w:txbxContent>
                    <w:p w14:paraId="2CD1F076" w14:textId="6F210EF5" w:rsidR="00205823" w:rsidRPr="000B332B" w:rsidRDefault="00205823" w:rsidP="00E34A23">
                      <w:pPr>
                        <w:ind w:left="0"/>
                        <w:rPr>
                          <w:rFonts w:ascii="Arial" w:hAnsi="Arial" w:cs="Arial"/>
                          <w:color w:val="729928" w:themeColor="accent1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3F01">
        <w:rPr>
          <w:color w:val="729928" w:themeColor="accent1" w:themeShade="BF"/>
          <w:sz w:val="20"/>
          <w:szCs w:val="20"/>
        </w:rPr>
        <w:t xml:space="preserve">  </w:t>
      </w:r>
      <w:r w:rsidR="00144171" w:rsidRPr="00B51F59">
        <w:rPr>
          <w:rFonts w:ascii="Arial" w:hAnsi="Arial" w:cs="Arial"/>
          <w:color w:val="4A7B29" w:themeColor="accent2" w:themeShade="BF"/>
          <w:shd w:val="clear" w:color="auto" w:fill="FFFFFF"/>
        </w:rPr>
        <w:t>Upcoming event</w:t>
      </w:r>
      <w:r w:rsidR="000B332B">
        <w:rPr>
          <w:rFonts w:ascii="Arial" w:hAnsi="Arial" w:cs="Arial"/>
          <w:color w:val="4A7B29" w:themeColor="accent2" w:themeShade="BF"/>
          <w:shd w:val="clear" w:color="auto" w:fill="FFFFFF"/>
        </w:rPr>
        <w:t>s</w:t>
      </w:r>
    </w:p>
    <w:p w14:paraId="50DFF9C7" w14:textId="77777777" w:rsidR="007F3AC9" w:rsidRDefault="007F3AC9" w:rsidP="00144171">
      <w:pPr>
        <w:pStyle w:val="ContactInfo"/>
        <w:ind w:left="0"/>
        <w:rPr>
          <w:rFonts w:ascii="Arial" w:hAnsi="Arial" w:cs="Arial"/>
          <w:color w:val="4A7B29" w:themeColor="accent2" w:themeShade="BF"/>
          <w:shd w:val="clear" w:color="auto" w:fill="FFFFFF"/>
        </w:rPr>
      </w:pPr>
      <w:proofErr w:type="gramStart"/>
      <w:r>
        <w:rPr>
          <w:rFonts w:ascii="Arial" w:hAnsi="Arial" w:cs="Arial"/>
          <w:color w:val="4A7B29" w:themeColor="accent2" w:themeShade="BF"/>
          <w:shd w:val="clear" w:color="auto" w:fill="FFFFFF"/>
        </w:rPr>
        <w:lastRenderedPageBreak/>
        <w:t>So</w:t>
      </w:r>
      <w:proofErr w:type="gramEnd"/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to mark the end of our busy month we had a day filled with Halloween fun. From pumpkin and watermelon carving to dressing up. Spooky cakes and a Halloween themed facts and </w:t>
      </w:r>
      <w:proofErr w:type="gramStart"/>
      <w:r>
        <w:rPr>
          <w:rFonts w:ascii="Arial" w:hAnsi="Arial" w:cs="Arial"/>
          <w:color w:val="4A7B29" w:themeColor="accent2" w:themeShade="BF"/>
          <w:shd w:val="clear" w:color="auto" w:fill="FFFFFF"/>
        </w:rPr>
        <w:t>quizzes!...</w:t>
      </w:r>
      <w:proofErr w:type="gramEnd"/>
      <w:r>
        <w:rPr>
          <w:rFonts w:ascii="Arial" w:hAnsi="Arial" w:cs="Arial"/>
          <w:color w:val="4A7B29" w:themeColor="accent2" w:themeShade="BF"/>
          <w:shd w:val="clear" w:color="auto" w:fill="FFFFFF"/>
        </w:rPr>
        <w:t>.</w:t>
      </w:r>
    </w:p>
    <w:p w14:paraId="3B7E228E" w14:textId="77777777" w:rsidR="007F3AC9" w:rsidRDefault="007F3AC9" w:rsidP="00144171">
      <w:pPr>
        <w:pStyle w:val="ContactInfo"/>
        <w:ind w:left="0"/>
        <w:rPr>
          <w:rFonts w:ascii="Arial" w:hAnsi="Arial" w:cs="Arial"/>
          <w:color w:val="4A7B29" w:themeColor="accent2" w:themeShade="BF"/>
          <w:shd w:val="clear" w:color="auto" w:fill="FFFFFF"/>
        </w:rPr>
      </w:pPr>
      <w:r>
        <w:rPr>
          <w:noProof/>
        </w:rPr>
        <w:drawing>
          <wp:inline distT="0" distB="0" distL="0" distR="0" wp14:anchorId="291533E3" wp14:editId="2D746109">
            <wp:extent cx="1371600" cy="1828800"/>
            <wp:effectExtent l="0" t="0" r="0" b="0"/>
            <wp:docPr id="1411" name="Picture 1411" descr="May be an image of 1 person, fruit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1 person, fruit and indoor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92" cy="184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64BB5A61" wp14:editId="0287195A">
            <wp:extent cx="1371600" cy="1828800"/>
            <wp:effectExtent l="0" t="0" r="0" b="0"/>
            <wp:docPr id="1412" name="Picture 1412" descr="May be an image of 1 person, fruit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1 person, fruit and indoor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59" cy="184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13E44A92" wp14:editId="380D7159">
            <wp:extent cx="1371868" cy="1828800"/>
            <wp:effectExtent l="0" t="0" r="0" b="0"/>
            <wp:docPr id="3" name="Picture 3" descr="May be an image of 1 person,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1 person, sitting and indoor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00" cy="183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76C2378C" wp14:editId="13D9FC5C">
            <wp:extent cx="2411168" cy="1808728"/>
            <wp:effectExtent l="0" t="0" r="0" b="0"/>
            <wp:docPr id="4" name="Picture 4" descr="May be an image of one or more people and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one or more people and people standin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46" cy="182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8490" w14:textId="77777777" w:rsidR="00CF32B0" w:rsidRDefault="00CF32B0" w:rsidP="00144171">
      <w:pPr>
        <w:pStyle w:val="ContactInfo"/>
        <w:ind w:left="0"/>
        <w:rPr>
          <w:rFonts w:ascii="Arial" w:hAnsi="Arial" w:cs="Arial"/>
          <w:color w:val="4A7B29" w:themeColor="accent2" w:themeShade="BF"/>
          <w:shd w:val="clear" w:color="auto" w:fill="FFFFFF"/>
        </w:rPr>
      </w:pPr>
      <w:r>
        <w:rPr>
          <w:noProof/>
        </w:rPr>
        <w:drawing>
          <wp:inline distT="0" distB="0" distL="0" distR="0" wp14:anchorId="2CB30AB3" wp14:editId="6BAE2E1F">
            <wp:extent cx="1271239" cy="1694653"/>
            <wp:effectExtent l="0" t="0" r="0" b="0"/>
            <wp:docPr id="5" name="Picture 5" descr="May be an image of 2 people and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2 people and people standin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60" cy="170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142C44D7" wp14:editId="01599D0A">
            <wp:extent cx="1279853" cy="1706136"/>
            <wp:effectExtent l="0" t="0" r="0" b="0"/>
            <wp:docPr id="1413" name="Picture 1413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1 person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215" cy="171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5EA2D32" wp14:editId="63D4C994">
            <wp:extent cx="1279853" cy="1706137"/>
            <wp:effectExtent l="0" t="0" r="0" b="0"/>
            <wp:docPr id="1414" name="Picture 1414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1 person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12" cy="172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75462614" wp14:editId="1F2FBC03">
            <wp:extent cx="1296583" cy="1728439"/>
            <wp:effectExtent l="0" t="0" r="0" b="0"/>
            <wp:docPr id="8" name="Picture 8" descr="May be an image of 1 person,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 be an image of 1 person, standing and indoor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80" cy="173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054C848D" wp14:editId="6385D74F">
            <wp:extent cx="1271239" cy="1694655"/>
            <wp:effectExtent l="0" t="0" r="0" b="0"/>
            <wp:docPr id="9" name="Picture 9" descr="May be an image of 1 person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n image of 1 person and indoor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678" cy="170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A867E" w14:textId="77777777" w:rsidR="00CF32B0" w:rsidRDefault="00CF32B0" w:rsidP="00144171">
      <w:pPr>
        <w:pStyle w:val="ContactInfo"/>
        <w:ind w:left="0"/>
        <w:rPr>
          <w:rFonts w:ascii="Arial" w:hAnsi="Arial" w:cs="Arial"/>
          <w:color w:val="4A7B29" w:themeColor="accent2" w:themeShade="BF"/>
          <w:shd w:val="clear" w:color="auto" w:fill="FFFFFF"/>
        </w:rPr>
      </w:pPr>
      <w:r>
        <w:rPr>
          <w:noProof/>
        </w:rPr>
        <w:drawing>
          <wp:inline distT="0" distB="0" distL="0" distR="0" wp14:anchorId="20A1D37C" wp14:editId="7B3AF118">
            <wp:extent cx="1270635" cy="1693848"/>
            <wp:effectExtent l="0" t="0" r="0" b="0"/>
            <wp:docPr id="11" name="Picture 11" descr="May be an image of 1 person and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1 person and standin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581" cy="16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1F4016A3" wp14:editId="78B13ADC">
            <wp:extent cx="1271239" cy="1694654"/>
            <wp:effectExtent l="0" t="0" r="0" b="0"/>
            <wp:docPr id="1415" name="Picture 1415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y be an image of 1 person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75" cy="170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22C0D59" wp14:editId="2F08D9E3">
            <wp:extent cx="1271488" cy="1694985"/>
            <wp:effectExtent l="0" t="0" r="0" b="0"/>
            <wp:docPr id="13" name="Picture 13" descr="May be an image of 1 person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n image of 1 person and indoor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646" cy="170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019BA90B" wp14:editId="4BB0BABA">
            <wp:extent cx="1263122" cy="1683834"/>
            <wp:effectExtent l="0" t="0" r="0" b="0"/>
            <wp:docPr id="1416" name="Picture 1416" descr="May be an image of 1 person,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y be an image of 1 person, sitting and indoor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93" cy="169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55F84018" wp14:editId="2FBFCBCF">
            <wp:extent cx="1293541" cy="1724384"/>
            <wp:effectExtent l="0" t="0" r="0" b="0"/>
            <wp:docPr id="1417" name="Picture 1417" descr="May be an image of 1 person,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y be an image of 1 person, standing and indoor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98" cy="172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6651E" w14:textId="77777777" w:rsidR="007F3AC9" w:rsidRDefault="00D5190B" w:rsidP="00144171">
      <w:pPr>
        <w:pStyle w:val="ContactInfo"/>
        <w:ind w:left="0"/>
        <w:rPr>
          <w:rFonts w:ascii="Arial" w:hAnsi="Arial" w:cs="Arial"/>
          <w:color w:val="4A7B29" w:themeColor="accent2" w:themeShade="BF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BFA9E09" wp14:editId="088DB74F">
                <wp:simplePos x="0" y="0"/>
                <wp:positionH relativeFrom="column">
                  <wp:posOffset>15240</wp:posOffset>
                </wp:positionH>
                <wp:positionV relativeFrom="paragraph">
                  <wp:posOffset>76200</wp:posOffset>
                </wp:positionV>
                <wp:extent cx="2564765" cy="2286635"/>
                <wp:effectExtent l="0" t="0" r="635" b="0"/>
                <wp:wrapSquare wrapText="bothSides"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64765" cy="2286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B2FC9" w14:textId="77777777" w:rsidR="002D25D6" w:rsidRDefault="002D25D6">
                            <w:pPr>
                              <w:rPr>
                                <w:color w:val="729928" w:themeColor="accent1" w:themeShade="BF"/>
                              </w:rPr>
                            </w:pPr>
                            <w:r w:rsidRPr="002D25D6">
                              <w:rPr>
                                <w:color w:val="729928" w:themeColor="accent1" w:themeShade="BF"/>
                              </w:rPr>
                              <w:t>Emily &amp; Brian celebrated their birthdays</w:t>
                            </w:r>
                          </w:p>
                          <w:p w14:paraId="6644F41B" w14:textId="77777777" w:rsidR="002D25D6" w:rsidRPr="002D25D6" w:rsidRDefault="002D25D6">
                            <w:pPr>
                              <w:rPr>
                                <w:color w:val="729928" w:themeColor="accent1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7984F" wp14:editId="261ACDDE">
                                  <wp:extent cx="1023257" cy="1364342"/>
                                  <wp:effectExtent l="0" t="0" r="5715" b="7620"/>
                                  <wp:docPr id="1425" name="Picture 1425" descr="May be an image of 1 person, cake and indo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y be an image of 1 person, cake and indo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019" cy="1374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84A5A">
                              <w:rPr>
                                <w:color w:val="729928" w:themeColor="accent1" w:themeShade="BF"/>
                              </w:rPr>
                              <w:t xml:space="preserve">  </w:t>
                            </w:r>
                            <w:r w:rsidR="00284A5A">
                              <w:rPr>
                                <w:noProof/>
                              </w:rPr>
                              <w:drawing>
                                <wp:inline distT="0" distB="0" distL="0" distR="0" wp14:anchorId="6D5875D8" wp14:editId="75ADC225">
                                  <wp:extent cx="1028700" cy="1371600"/>
                                  <wp:effectExtent l="0" t="0" r="0" b="0"/>
                                  <wp:docPr id="1426" name="Picture 1426" descr="May be an image of 1 person and indo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y be an image of 1 person and indo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936" cy="1385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B04E4" id="Text Box 18" o:spid="_x0000_s1031" type="#_x0000_t202" style="position:absolute;margin-left:1.2pt;margin-top:6pt;width:201.95pt;height:180.0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">
                <v:path arrowok="t"/>
                <v:textbox>
                  <w:txbxContent>
                    <w:p w14:paraId="09887FCF" w14:textId="05A35236" w:rsidR="002D25D6" w:rsidRDefault="002D25D6">
                      <w:pPr>
                        <w:rPr>
                          <w:color w:val="729928" w:themeColor="accent1" w:themeShade="BF"/>
                        </w:rPr>
                      </w:pPr>
                      <w:r w:rsidRPr="002D25D6">
                        <w:rPr>
                          <w:color w:val="729928" w:themeColor="accent1" w:themeShade="BF"/>
                        </w:rPr>
                        <w:t>Emily &amp; Brian celebrated their birthdays</w:t>
                      </w:r>
                    </w:p>
                    <w:p w14:paraId="65958CB3" w14:textId="084FE2DA" w:rsidR="002D25D6" w:rsidRPr="002D25D6" w:rsidRDefault="002D25D6">
                      <w:pPr>
                        <w:rPr>
                          <w:color w:val="729928" w:themeColor="accent1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F6064A" wp14:editId="655C28FC">
                            <wp:extent cx="1023257" cy="1364342"/>
                            <wp:effectExtent l="0" t="0" r="5715" b="7620"/>
                            <wp:docPr id="1425" name="Picture 1425" descr="May be an image of 1 person, cake and indo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y be an image of 1 person, cake and indo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019" cy="1374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84A5A">
                        <w:rPr>
                          <w:color w:val="729928" w:themeColor="accent1" w:themeShade="BF"/>
                        </w:rPr>
                        <w:t xml:space="preserve">  </w:t>
                      </w:r>
                      <w:r w:rsidR="00284A5A">
                        <w:rPr>
                          <w:noProof/>
                        </w:rPr>
                        <w:drawing>
                          <wp:inline distT="0" distB="0" distL="0" distR="0" wp14:anchorId="7BBE68EF" wp14:editId="52CC8B50">
                            <wp:extent cx="1028700" cy="1371600"/>
                            <wp:effectExtent l="0" t="0" r="0" b="0"/>
                            <wp:docPr id="1426" name="Picture 1426" descr="May be an image of 1 person and indo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y be an image of 1 person and indo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936" cy="1385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D20577" w14:textId="77777777" w:rsidR="007F3AC9" w:rsidRDefault="00CF32B0" w:rsidP="00144171">
      <w:pPr>
        <w:pStyle w:val="ContactInfo"/>
        <w:ind w:left="0"/>
        <w:rPr>
          <w:rFonts w:ascii="Arial" w:hAnsi="Arial" w:cs="Arial"/>
          <w:color w:val="4A7B29" w:themeColor="accent2" w:themeShade="BF"/>
          <w:shd w:val="clear" w:color="auto" w:fill="FFFFFF"/>
        </w:rPr>
      </w:pPr>
      <w:r>
        <w:rPr>
          <w:rFonts w:ascii="Arial" w:hAnsi="Arial" w:cs="Arial"/>
          <w:color w:val="4A7B29" w:themeColor="accent2" w:themeShade="BF"/>
          <w:shd w:val="clear" w:color="auto" w:fill="FFFFFF"/>
        </w:rPr>
        <w:t>4</w:t>
      </w:r>
      <w:r w:rsidRPr="00CF32B0">
        <w:rPr>
          <w:rFonts w:ascii="Arial" w:hAnsi="Arial" w:cs="Arial"/>
          <w:color w:val="4A7B29" w:themeColor="accent2" w:themeShade="BF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November</w:t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ab/>
      </w:r>
      <w:r w:rsidR="002D25D6">
        <w:rPr>
          <w:rFonts w:ascii="Arial" w:hAnsi="Arial" w:cs="Arial"/>
          <w:color w:val="4A7B29" w:themeColor="accent2" w:themeShade="BF"/>
          <w:shd w:val="clear" w:color="auto" w:fill="FFFFFF"/>
        </w:rPr>
        <w:t xml:space="preserve"> </w:t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>Monthly Resident’s Meeting</w:t>
      </w:r>
    </w:p>
    <w:p w14:paraId="182890B5" w14:textId="77777777" w:rsidR="00CF32B0" w:rsidRDefault="00CF32B0" w:rsidP="00144171">
      <w:pPr>
        <w:pStyle w:val="ContactInfo"/>
        <w:ind w:left="0"/>
        <w:rPr>
          <w:rFonts w:ascii="Arial" w:hAnsi="Arial" w:cs="Arial"/>
          <w:color w:val="4A7B29" w:themeColor="accent2" w:themeShade="BF"/>
          <w:shd w:val="clear" w:color="auto" w:fill="FFFFFF"/>
        </w:rPr>
      </w:pPr>
      <w:r>
        <w:rPr>
          <w:rFonts w:ascii="Arial" w:hAnsi="Arial" w:cs="Arial"/>
          <w:color w:val="4A7B29" w:themeColor="accent2" w:themeShade="BF"/>
          <w:shd w:val="clear" w:color="auto" w:fill="FFFFFF"/>
        </w:rPr>
        <w:t>5</w:t>
      </w:r>
      <w:r w:rsidRPr="00CF32B0">
        <w:rPr>
          <w:rFonts w:ascii="Arial" w:hAnsi="Arial" w:cs="Arial"/>
          <w:color w:val="4A7B29" w:themeColor="accent2" w:themeShade="BF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November </w:t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ab/>
      </w:r>
      <w:r w:rsidR="002D25D6">
        <w:rPr>
          <w:rFonts w:ascii="Arial" w:hAnsi="Arial" w:cs="Arial"/>
          <w:color w:val="4A7B29" w:themeColor="accent2" w:themeShade="BF"/>
          <w:shd w:val="clear" w:color="auto" w:fill="FFFFFF"/>
        </w:rPr>
        <w:t xml:space="preserve"> </w:t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A Guy </w:t>
      </w:r>
      <w:r w:rsidR="00284A5A">
        <w:rPr>
          <w:rFonts w:ascii="Arial" w:hAnsi="Arial" w:cs="Arial"/>
          <w:color w:val="4A7B29" w:themeColor="accent2" w:themeShade="BF"/>
          <w:shd w:val="clear" w:color="auto" w:fill="FFFFFF"/>
        </w:rPr>
        <w:t>Fawkes</w:t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themed presentation and quiz / virtual firework displays</w:t>
      </w:r>
    </w:p>
    <w:p w14:paraId="67442780" w14:textId="77777777" w:rsidR="00CF32B0" w:rsidRDefault="00CF32B0" w:rsidP="00144171">
      <w:pPr>
        <w:pStyle w:val="ContactInfo"/>
        <w:ind w:left="0"/>
        <w:rPr>
          <w:rFonts w:ascii="Arial" w:hAnsi="Arial" w:cs="Arial"/>
          <w:color w:val="4A7B29" w:themeColor="accent2" w:themeShade="BF"/>
          <w:shd w:val="clear" w:color="auto" w:fill="FFFFFF"/>
        </w:rPr>
      </w:pPr>
      <w:r>
        <w:rPr>
          <w:rFonts w:ascii="Arial" w:hAnsi="Arial" w:cs="Arial"/>
          <w:color w:val="4A7B29" w:themeColor="accent2" w:themeShade="BF"/>
          <w:shd w:val="clear" w:color="auto" w:fill="FFFFFF"/>
        </w:rPr>
        <w:t>10</w:t>
      </w:r>
      <w:r w:rsidRPr="00CF32B0">
        <w:rPr>
          <w:rFonts w:ascii="Arial" w:hAnsi="Arial" w:cs="Arial"/>
          <w:color w:val="4A7B29" w:themeColor="accent2" w:themeShade="BF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</w:t>
      </w:r>
      <w:proofErr w:type="gramStart"/>
      <w:r w:rsidR="002D25D6">
        <w:rPr>
          <w:rFonts w:ascii="Arial" w:hAnsi="Arial" w:cs="Arial"/>
          <w:color w:val="4A7B29" w:themeColor="accent2" w:themeShade="BF"/>
          <w:shd w:val="clear" w:color="auto" w:fill="FFFFFF"/>
        </w:rPr>
        <w:t>November  Remembrance</w:t>
      </w:r>
      <w:proofErr w:type="gramEnd"/>
      <w:r w:rsidR="002D25D6">
        <w:rPr>
          <w:rFonts w:ascii="Arial" w:hAnsi="Arial" w:cs="Arial"/>
          <w:color w:val="4A7B29" w:themeColor="accent2" w:themeShade="BF"/>
          <w:shd w:val="clear" w:color="auto" w:fill="FFFFFF"/>
        </w:rPr>
        <w:t xml:space="preserve"> Service with Rev Mark </w:t>
      </w:r>
    </w:p>
    <w:p w14:paraId="3CAC38BC" w14:textId="77777777" w:rsidR="002D25D6" w:rsidRDefault="002D25D6" w:rsidP="00144171">
      <w:pPr>
        <w:pStyle w:val="ContactInfo"/>
        <w:ind w:left="0"/>
        <w:rPr>
          <w:rFonts w:ascii="Arial" w:hAnsi="Arial" w:cs="Arial"/>
          <w:color w:val="4A7B29" w:themeColor="accent2" w:themeShade="BF"/>
          <w:shd w:val="clear" w:color="auto" w:fill="FFFFFF"/>
        </w:rPr>
      </w:pPr>
      <w:r>
        <w:rPr>
          <w:rFonts w:ascii="Arial" w:hAnsi="Arial" w:cs="Arial"/>
          <w:color w:val="4A7B29" w:themeColor="accent2" w:themeShade="BF"/>
          <w:shd w:val="clear" w:color="auto" w:fill="FFFFFF"/>
        </w:rPr>
        <w:t>11</w:t>
      </w:r>
      <w:r w:rsidRPr="002D25D6">
        <w:rPr>
          <w:rFonts w:ascii="Arial" w:hAnsi="Arial" w:cs="Arial"/>
          <w:color w:val="4A7B29" w:themeColor="accent2" w:themeShade="BF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November A morning of Remembrance, acknowledging the </w:t>
      </w:r>
      <w:proofErr w:type="gramStart"/>
      <w:r>
        <w:rPr>
          <w:rFonts w:ascii="Arial" w:hAnsi="Arial" w:cs="Arial"/>
          <w:color w:val="4A7B29" w:themeColor="accent2" w:themeShade="BF"/>
          <w:shd w:val="clear" w:color="auto" w:fill="FFFFFF"/>
        </w:rPr>
        <w:t>2 minute</w:t>
      </w:r>
      <w:proofErr w:type="gramEnd"/>
      <w:r>
        <w:rPr>
          <w:rFonts w:ascii="Arial" w:hAnsi="Arial" w:cs="Arial"/>
          <w:color w:val="4A7B29" w:themeColor="accent2" w:themeShade="BF"/>
          <w:shd w:val="clear" w:color="auto" w:fill="FFFFFF"/>
        </w:rPr>
        <w:t xml:space="preserve"> silence</w:t>
      </w:r>
    </w:p>
    <w:p w14:paraId="360958F7" w14:textId="77777777" w:rsidR="00144171" w:rsidRPr="00B51F59" w:rsidRDefault="00144171" w:rsidP="00144171">
      <w:pPr>
        <w:pStyle w:val="ContactInfo"/>
        <w:ind w:left="0"/>
        <w:rPr>
          <w:rFonts w:ascii="Arial" w:hAnsi="Arial" w:cs="Arial"/>
          <w:color w:val="4A7B29" w:themeColor="accent2" w:themeShade="BF"/>
          <w:shd w:val="clear" w:color="auto" w:fill="FFFFFF"/>
        </w:rPr>
      </w:pPr>
      <w:r w:rsidRPr="00B51F59">
        <w:rPr>
          <w:rFonts w:ascii="Arial" w:hAnsi="Arial" w:cs="Arial"/>
          <w:color w:val="4A7B29" w:themeColor="accent2" w:themeShade="BF"/>
          <w:shd w:val="clear" w:color="auto" w:fill="FFFFFF"/>
        </w:rPr>
        <w:t>Many more arts and crafts opportunities.</w:t>
      </w:r>
    </w:p>
    <w:p w14:paraId="1FA6DF50" w14:textId="77777777" w:rsidR="00144171" w:rsidRPr="00B51F59" w:rsidRDefault="00144171" w:rsidP="00284A5A">
      <w:pPr>
        <w:pStyle w:val="ContactInfo"/>
        <w:ind w:left="3600"/>
        <w:rPr>
          <w:rFonts w:ascii="Arial" w:hAnsi="Arial" w:cs="Arial"/>
          <w:color w:val="4A7B29" w:themeColor="accent2" w:themeShade="BF"/>
          <w:shd w:val="clear" w:color="auto" w:fill="FFFFFF"/>
        </w:rPr>
      </w:pPr>
      <w:r w:rsidRPr="00B51F59">
        <w:rPr>
          <w:rFonts w:ascii="Arial" w:hAnsi="Arial" w:cs="Arial"/>
          <w:color w:val="4A7B29" w:themeColor="accent2" w:themeShade="BF"/>
          <w:shd w:val="clear" w:color="auto" w:fill="FFFFFF"/>
        </w:rPr>
        <w:t xml:space="preserve">Sing </w:t>
      </w:r>
      <w:proofErr w:type="spellStart"/>
      <w:r w:rsidRPr="00B51F59">
        <w:rPr>
          <w:rFonts w:ascii="Arial" w:hAnsi="Arial" w:cs="Arial"/>
          <w:color w:val="4A7B29" w:themeColor="accent2" w:themeShade="BF"/>
          <w:shd w:val="clear" w:color="auto" w:fill="FFFFFF"/>
        </w:rPr>
        <w:t>alongs</w:t>
      </w:r>
      <w:proofErr w:type="spellEnd"/>
      <w:r w:rsidRPr="00B51F59">
        <w:rPr>
          <w:rFonts w:ascii="Arial" w:hAnsi="Arial" w:cs="Arial"/>
          <w:color w:val="4A7B29" w:themeColor="accent2" w:themeShade="BF"/>
          <w:shd w:val="clear" w:color="auto" w:fill="FFFFFF"/>
        </w:rPr>
        <w:t xml:space="preserve"> and ball fun.</w:t>
      </w:r>
    </w:p>
    <w:p w14:paraId="5FD1C2E6" w14:textId="77777777" w:rsidR="00144171" w:rsidRPr="00B51F59" w:rsidRDefault="00144171" w:rsidP="00284A5A">
      <w:pPr>
        <w:pStyle w:val="ContactInfo"/>
        <w:rPr>
          <w:rFonts w:ascii="Arial" w:hAnsi="Arial" w:cs="Arial"/>
          <w:color w:val="4A7B29" w:themeColor="accent2" w:themeShade="BF"/>
          <w:shd w:val="clear" w:color="auto" w:fill="FFFFFF"/>
        </w:rPr>
      </w:pPr>
      <w:r w:rsidRPr="00B51F59">
        <w:rPr>
          <w:rFonts w:ascii="Arial" w:hAnsi="Arial" w:cs="Arial"/>
          <w:color w:val="4A7B29" w:themeColor="accent2" w:themeShade="BF"/>
          <w:shd w:val="clear" w:color="auto" w:fill="FFFFFF"/>
        </w:rPr>
        <w:t>Garden games and village walks.</w:t>
      </w:r>
    </w:p>
    <w:p w14:paraId="0D2ECC4C" w14:textId="77777777" w:rsidR="00144171" w:rsidRPr="00B51F59" w:rsidRDefault="00144171" w:rsidP="00284A5A">
      <w:pPr>
        <w:pStyle w:val="ContactInfo"/>
        <w:ind w:left="4320"/>
        <w:rPr>
          <w:rFonts w:ascii="Arial" w:hAnsi="Arial" w:cs="Arial"/>
          <w:color w:val="4A7B29" w:themeColor="accent2" w:themeShade="BF"/>
          <w:shd w:val="clear" w:color="auto" w:fill="FFFFFF"/>
        </w:rPr>
      </w:pPr>
      <w:r w:rsidRPr="00B51F59">
        <w:rPr>
          <w:rFonts w:ascii="Arial" w:hAnsi="Arial" w:cs="Arial"/>
          <w:color w:val="4A7B29" w:themeColor="accent2" w:themeShade="BF"/>
          <w:shd w:val="clear" w:color="auto" w:fill="FFFFFF"/>
        </w:rPr>
        <w:t>Week</w:t>
      </w:r>
      <w:r w:rsidR="00DD303D">
        <w:rPr>
          <w:rFonts w:ascii="Arial" w:hAnsi="Arial" w:cs="Arial"/>
          <w:color w:val="4A7B29" w:themeColor="accent2" w:themeShade="BF"/>
          <w:shd w:val="clear" w:color="auto" w:fill="FFFFFF"/>
        </w:rPr>
        <w:t>l</w:t>
      </w:r>
      <w:r w:rsidRPr="00B51F59">
        <w:rPr>
          <w:rFonts w:ascii="Arial" w:hAnsi="Arial" w:cs="Arial"/>
          <w:color w:val="4A7B29" w:themeColor="accent2" w:themeShade="BF"/>
          <w:shd w:val="clear" w:color="auto" w:fill="FFFFFF"/>
        </w:rPr>
        <w:t>y exercise, poetry, praise, quiz, reminiscence, flower arranging and bingo sessions.</w:t>
      </w:r>
    </w:p>
    <w:p w14:paraId="576031CF" w14:textId="77777777" w:rsidR="00144171" w:rsidRPr="00B51F59" w:rsidRDefault="00144171" w:rsidP="00284A5A">
      <w:pPr>
        <w:pStyle w:val="ContactInfo"/>
        <w:ind w:left="3600" w:firstLine="720"/>
        <w:rPr>
          <w:rFonts w:ascii="Arial" w:hAnsi="Arial" w:cs="Arial"/>
          <w:color w:val="4A7B29" w:themeColor="accent2" w:themeShade="BF"/>
          <w:shd w:val="clear" w:color="auto" w:fill="FFFFFF"/>
        </w:rPr>
      </w:pPr>
      <w:r w:rsidRPr="00B51F59">
        <w:rPr>
          <w:rFonts w:ascii="Arial" w:hAnsi="Arial" w:cs="Arial"/>
          <w:color w:val="4A7B29" w:themeColor="accent2" w:themeShade="BF"/>
          <w:shd w:val="clear" w:color="auto" w:fill="FFFFFF"/>
        </w:rPr>
        <w:t>Our next themed day/ Fine Dine Experience</w:t>
      </w:r>
    </w:p>
    <w:p w14:paraId="2063C6DD" w14:textId="77777777" w:rsidR="000E7BA1" w:rsidRDefault="000E7BA1" w:rsidP="00196169">
      <w:pPr>
        <w:rPr>
          <w:color w:val="056E9F" w:themeColor="accent6" w:themeShade="80"/>
        </w:rPr>
      </w:pPr>
      <w:r>
        <w:rPr>
          <w:color w:val="056E9F" w:themeColor="accent6" w:themeShade="80"/>
        </w:rPr>
        <w:lastRenderedPageBreak/>
        <w:t xml:space="preserve">  </w:t>
      </w:r>
    </w:p>
    <w:p w14:paraId="2ED0DF02" w14:textId="77777777" w:rsidR="00205823" w:rsidRDefault="00205823" w:rsidP="00073074">
      <w:pPr>
        <w:pStyle w:val="ContactInfo"/>
        <w:ind w:left="0"/>
        <w:rPr>
          <w:rFonts w:ascii="Arial" w:hAnsi="Arial" w:cs="Arial"/>
          <w:color w:val="729928" w:themeColor="accent1" w:themeShade="BF"/>
          <w:shd w:val="clear" w:color="auto" w:fill="FFFFFF"/>
        </w:rPr>
      </w:pPr>
    </w:p>
    <w:p w14:paraId="1E081796" w14:textId="77777777" w:rsidR="00205A37" w:rsidRPr="00BC5DB0" w:rsidRDefault="00205A37" w:rsidP="00073074">
      <w:pPr>
        <w:pStyle w:val="ContactInfo"/>
        <w:ind w:left="0"/>
        <w:rPr>
          <w:rFonts w:ascii="Arial" w:hAnsi="Arial" w:cs="Arial"/>
          <w:color w:val="729928" w:themeColor="accent1" w:themeShade="BF"/>
          <w:shd w:val="clear" w:color="auto" w:fill="FFFFFF"/>
        </w:rPr>
      </w:pPr>
    </w:p>
    <w:p w14:paraId="377D9063" w14:textId="77777777" w:rsidR="00C30FCB" w:rsidRDefault="00C30FCB" w:rsidP="00073074">
      <w:pPr>
        <w:pStyle w:val="ContactInfo"/>
        <w:ind w:left="0"/>
        <w:rPr>
          <w:rFonts w:ascii="Arial" w:hAnsi="Arial" w:cs="Arial"/>
          <w:color w:val="0070C0"/>
          <w:shd w:val="clear" w:color="auto" w:fill="FFFFFF"/>
        </w:rPr>
      </w:pPr>
    </w:p>
    <w:p w14:paraId="6718F6F6" w14:textId="77777777" w:rsidR="00205A37" w:rsidRDefault="00205A37" w:rsidP="00073074">
      <w:pPr>
        <w:pStyle w:val="ContactInfo"/>
        <w:ind w:left="0"/>
        <w:rPr>
          <w:rFonts w:ascii="Arial" w:hAnsi="Arial" w:cs="Arial"/>
          <w:color w:val="0070C0"/>
          <w:shd w:val="clear" w:color="auto" w:fill="FFFFFF"/>
        </w:rPr>
      </w:pPr>
    </w:p>
    <w:p w14:paraId="43C722C5" w14:textId="77777777" w:rsidR="00073074" w:rsidRPr="00073074" w:rsidRDefault="00073074" w:rsidP="00073074">
      <w:pPr>
        <w:pStyle w:val="ContactInfo"/>
        <w:ind w:left="0"/>
        <w:rPr>
          <w:rFonts w:ascii="Arial" w:hAnsi="Arial" w:cs="Arial"/>
          <w:color w:val="0070C0"/>
          <w:shd w:val="clear" w:color="auto" w:fill="FFFFFF"/>
        </w:rPr>
      </w:pPr>
      <w:r>
        <w:rPr>
          <w:rFonts w:ascii="Arial" w:hAnsi="Arial" w:cs="Arial"/>
          <w:color w:val="0070C0"/>
          <w:shd w:val="clear" w:color="auto" w:fill="FFFFFF"/>
        </w:rPr>
        <w:t xml:space="preserve">                                                       </w:t>
      </w:r>
    </w:p>
    <w:p w14:paraId="498DAC84" w14:textId="77777777" w:rsidR="00073074" w:rsidRPr="00073074" w:rsidRDefault="00073074" w:rsidP="00073074">
      <w:pPr>
        <w:shd w:val="clear" w:color="auto" w:fill="FFFFFF"/>
        <w:spacing w:before="100" w:beforeAutospacing="1" w:after="100" w:afterAutospacing="1" w:line="600" w:lineRule="atLeast"/>
        <w:ind w:left="0" w:right="0"/>
        <w:outlineLvl w:val="1"/>
        <w:rPr>
          <w:rFonts w:ascii="GoudyBookletterRegular" w:eastAsia="Times New Roman" w:hAnsi="GoudyBookletterRegular" w:cs="Times New Roman"/>
          <w:color w:val="3A302E"/>
          <w:sz w:val="45"/>
          <w:szCs w:val="45"/>
          <w:lang w:val="en-GB" w:eastAsia="en-GB"/>
        </w:rPr>
      </w:pPr>
    </w:p>
    <w:p w14:paraId="5B2032B2" w14:textId="77777777" w:rsidR="00073074" w:rsidRPr="00A870FF" w:rsidRDefault="00073074" w:rsidP="00A870FF">
      <w:pPr>
        <w:pStyle w:val="ContactInfo"/>
        <w:rPr>
          <w:color w:val="056E9F" w:themeColor="accent6" w:themeShade="80"/>
        </w:rPr>
      </w:pPr>
    </w:p>
    <w:p w14:paraId="7D45C255" w14:textId="77777777" w:rsidR="00680268" w:rsidRDefault="00680268" w:rsidP="00CC1B83">
      <w:pPr>
        <w:ind w:left="0"/>
      </w:pPr>
    </w:p>
    <w:p w14:paraId="783D37C1" w14:textId="77777777" w:rsidR="00B70478" w:rsidRPr="00A870FF" w:rsidRDefault="00B70478" w:rsidP="00B70478">
      <w:pPr>
        <w:pStyle w:val="ContactInfo"/>
        <w:rPr>
          <w:color w:val="056E9F" w:themeColor="accent6" w:themeShade="80"/>
        </w:rPr>
      </w:pPr>
    </w:p>
    <w:p w14:paraId="5F90D123" w14:textId="77777777" w:rsidR="00A13567" w:rsidRPr="00144171" w:rsidRDefault="0026154F" w:rsidP="00144171">
      <w:pPr>
        <w:pStyle w:val="Organization"/>
        <w:ind w:left="0"/>
        <w:rPr>
          <w:noProof/>
          <w:sz w:val="24"/>
          <w:szCs w:val="24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14:paraId="51B40674" w14:textId="77777777" w:rsidR="00A13567" w:rsidRDefault="00D5190B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0" wp14:anchorId="3FBE04E0" wp14:editId="77CDE189">
                <wp:simplePos x="0" y="0"/>
                <wp:positionH relativeFrom="rightMargin">
                  <wp:posOffset>-9525</wp:posOffset>
                </wp:positionH>
                <wp:positionV relativeFrom="margin">
                  <wp:posOffset>1524000</wp:posOffset>
                </wp:positionV>
                <wp:extent cx="83820" cy="45085"/>
                <wp:effectExtent l="0" t="0" r="0" b="0"/>
                <wp:wrapSquare wrapText="left"/>
                <wp:docPr id="33" name="Text Box 15" descr="Newsletter sideb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" cy="4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F2945" w14:textId="77777777" w:rsidR="00BC1389" w:rsidRDefault="00BC1389" w:rsidP="00EA0E40">
                            <w:pPr>
                              <w:pStyle w:val="NoSpacing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45919" id="Text Box 15" o:spid="_x0000_s1032" type="#_x0000_t202" alt="Newsletter sidebar 1" style="position:absolute;left:0;text-align:left;margin-left:-.75pt;margin-top:120pt;width:6.6pt;height:3.55pt;z-index:2516869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" o:allowoverlap="f" filled="f" stroked="f" strokeweight=".5pt">
                <v:textbox inset="1.44pt,0,1.44pt,0">
                  <w:txbxContent>
                    <w:p w14:paraId="0F6D48E3" w14:textId="77777777" w:rsidR="00BC1389" w:rsidRDefault="00BC1389" w:rsidP="00EA0E40">
                      <w:pPr>
                        <w:pStyle w:val="NoSpacing"/>
                        <w:ind w:left="0"/>
                      </w:pP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</w:p>
    <w:p w14:paraId="026868B6" w14:textId="77777777" w:rsidR="00A13567" w:rsidRDefault="00A13567">
      <w:pPr>
        <w:rPr>
          <w:rFonts w:eastAsiaTheme="minorEastAsia"/>
        </w:rPr>
      </w:pPr>
    </w:p>
    <w:p w14:paraId="7A85B60D" w14:textId="77777777" w:rsidR="00A13567" w:rsidRDefault="00A13567">
      <w:pPr>
        <w:rPr>
          <w:rFonts w:eastAsiaTheme="minorEastAsia"/>
        </w:rPr>
      </w:pPr>
    </w:p>
    <w:p w14:paraId="76A609CE" w14:textId="77777777" w:rsidR="00A13567" w:rsidRDefault="00A13567" w:rsidP="005D5AE0">
      <w:pPr>
        <w:ind w:left="0"/>
        <w:rPr>
          <w:rFonts w:eastAsiaTheme="minorEastAsia"/>
        </w:rPr>
      </w:pPr>
    </w:p>
    <w:p w14:paraId="5AD32922" w14:textId="77777777" w:rsidR="00A13567" w:rsidRDefault="00A13567">
      <w:pPr>
        <w:rPr>
          <w:rFonts w:eastAsiaTheme="minorEastAsia"/>
        </w:rPr>
      </w:pPr>
    </w:p>
    <w:tbl>
      <w:tblPr>
        <w:tblStyle w:val="NewsletterTable"/>
        <w:tblpPr w:leftFromText="180" w:rightFromText="180" w:vertAnchor="text" w:horzAnchor="page" w:tblpX="8596" w:tblpY="-13105"/>
        <w:tblW w:w="1585" w:type="pct"/>
        <w:tblLook w:val="04A0" w:firstRow="1" w:lastRow="0" w:firstColumn="1" w:lastColumn="0" w:noHBand="0" w:noVBand="1"/>
      </w:tblPr>
      <w:tblGrid>
        <w:gridCol w:w="3424"/>
      </w:tblGrid>
      <w:tr w:rsidR="00A13567" w14:paraId="67643B29" w14:textId="77777777" w:rsidTr="00A135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24" w:type="dxa"/>
            <w:tcBorders>
              <w:bottom w:val="nil"/>
            </w:tcBorders>
          </w:tcPr>
          <w:p w14:paraId="71DDDC95" w14:textId="77777777" w:rsidR="00A13567" w:rsidRDefault="00A13567" w:rsidP="00A13567">
            <w:pPr>
              <w:pStyle w:val="TableSpace"/>
            </w:pPr>
          </w:p>
        </w:tc>
      </w:tr>
      <w:tr w:rsidR="00A13567" w14:paraId="768005E5" w14:textId="77777777" w:rsidTr="00A13567">
        <w:tc>
          <w:tcPr>
            <w:tcW w:w="3424" w:type="dxa"/>
            <w:tcBorders>
              <w:bottom w:val="nil"/>
            </w:tcBorders>
          </w:tcPr>
          <w:p w14:paraId="0B3E77A1" w14:textId="77777777" w:rsidR="00A13567" w:rsidRDefault="00A13567" w:rsidP="00A13567">
            <w:pPr>
              <w:pStyle w:val="TableSpace"/>
            </w:pPr>
          </w:p>
        </w:tc>
      </w:tr>
      <w:tr w:rsidR="00A13567" w14:paraId="496D9B1D" w14:textId="77777777" w:rsidTr="00A13567">
        <w:tc>
          <w:tcPr>
            <w:tcW w:w="3424" w:type="dxa"/>
            <w:tcBorders>
              <w:bottom w:val="nil"/>
            </w:tcBorders>
          </w:tcPr>
          <w:p w14:paraId="286F1B0D" w14:textId="77777777" w:rsidR="00A13567" w:rsidRDefault="00A13567" w:rsidP="00A13567">
            <w:pPr>
              <w:pStyle w:val="TableSpace"/>
            </w:pPr>
          </w:p>
        </w:tc>
      </w:tr>
    </w:tbl>
    <w:p w14:paraId="0CE475C4" w14:textId="77777777" w:rsidR="00BC1389" w:rsidRPr="00F252CF" w:rsidRDefault="00D5190B" w:rsidP="00F252CF">
      <w:pPr>
        <w:ind w:left="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522EA5" wp14:editId="5BD43CBE">
                <wp:simplePos x="0" y="0"/>
                <wp:positionH relativeFrom="column">
                  <wp:posOffset>0</wp:posOffset>
                </wp:positionH>
                <wp:positionV relativeFrom="paragraph">
                  <wp:posOffset>-124460</wp:posOffset>
                </wp:positionV>
                <wp:extent cx="4476750" cy="775335"/>
                <wp:effectExtent l="0" t="0" r="0" b="0"/>
                <wp:wrapNone/>
                <wp:docPr id="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CDD156" w14:textId="77777777" w:rsidR="004B5C48" w:rsidRPr="00B51F59" w:rsidRDefault="004B5C48" w:rsidP="00B40458">
                            <w:pPr>
                              <w:ind w:left="0"/>
                              <w:rPr>
                                <w:b/>
                                <w:color w:val="BFE2A8" w:themeColor="accent2" w:themeTint="6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54C4A" id="_x0000_s1033" type="#_x0000_t202" style="position:absolute;margin-left:0;margin-top:-9.8pt;width:352.5pt;height:6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" filled="f" stroked="f">
                <v:textbox style="mso-fit-shape-to-text:t">
                  <w:txbxContent>
                    <w:p w14:paraId="3AA2748B" w14:textId="77777777" w:rsidR="004B5C48" w:rsidRPr="00B51F59" w:rsidRDefault="004B5C48" w:rsidP="00B40458">
                      <w:pPr>
                        <w:ind w:left="0"/>
                        <w:rPr>
                          <w:b/>
                          <w:color w:val="BFE2A8" w:themeColor="accent2" w:themeTint="66"/>
                          <w:sz w:val="48"/>
                          <w:szCs w:val="4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2B25D4" wp14:editId="2A5729EE">
                <wp:simplePos x="0" y="0"/>
                <wp:positionH relativeFrom="margin">
                  <wp:posOffset>85725</wp:posOffset>
                </wp:positionH>
                <wp:positionV relativeFrom="paragraph">
                  <wp:posOffset>10795</wp:posOffset>
                </wp:positionV>
                <wp:extent cx="4476750" cy="775335"/>
                <wp:effectExtent l="0" t="0" r="0" b="0"/>
                <wp:wrapNone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CDFFC4" w14:textId="77777777" w:rsidR="00BC1389" w:rsidRPr="00B51F59" w:rsidRDefault="00BC1389" w:rsidP="00BC1389">
                            <w:pPr>
                              <w:rPr>
                                <w:b/>
                                <w:color w:val="BFE2A8" w:themeColor="accent2" w:themeTint="6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7C493" id="Text Box 13" o:spid="_x0000_s1034" type="#_x0000_t202" style="position:absolute;margin-left:6.75pt;margin-top:.85pt;width:352.5pt;height:61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" filled="f" stroked="f">
                <v:textbox style="mso-fit-shape-to-text:t">
                  <w:txbxContent>
                    <w:p w14:paraId="25BE6068" w14:textId="77777777" w:rsidR="00BC1389" w:rsidRPr="00B51F59" w:rsidRDefault="00BC1389" w:rsidP="00BC1389">
                      <w:pPr>
                        <w:rPr>
                          <w:b/>
                          <w:color w:val="BFE2A8" w:themeColor="accent2" w:themeTint="66"/>
                          <w:sz w:val="48"/>
                          <w:szCs w:val="4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0" wp14:anchorId="6CF0694C" wp14:editId="5E0480A5">
                <wp:simplePos x="0" y="0"/>
                <wp:positionH relativeFrom="rightMargin">
                  <wp:align>left</wp:align>
                </wp:positionH>
                <wp:positionV relativeFrom="margin">
                  <wp:posOffset>2305050</wp:posOffset>
                </wp:positionV>
                <wp:extent cx="95250" cy="3990975"/>
                <wp:effectExtent l="0" t="0" r="0" b="0"/>
                <wp:wrapSquare wrapText="left"/>
                <wp:docPr id="10" name="Text Box 16" descr="Newsletter sideb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399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EC4BE0" w14:textId="77777777" w:rsidR="00BC1389" w:rsidRDefault="00BC1389" w:rsidP="00BC1389">
                            <w:pPr>
                              <w:pStyle w:val="Photo"/>
                            </w:pPr>
                          </w:p>
                          <w:p w14:paraId="19278C65" w14:textId="77777777" w:rsidR="00BC1389" w:rsidRDefault="00BC1389" w:rsidP="00BC1389"/>
                          <w:tbl>
                            <w:tblPr>
                              <w:tblStyle w:val="NewsletterTable"/>
                              <w:tblW w:w="4978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97"/>
                            </w:tblGrid>
                            <w:tr w:rsidR="00BC1389" w14:paraId="7F342C92" w14:textId="77777777" w:rsidTr="00B4045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424" w:type="dxa"/>
                                  <w:tcBorders>
                                    <w:bottom w:val="nil"/>
                                  </w:tcBorders>
                                </w:tcPr>
                                <w:p w14:paraId="1D41C520" w14:textId="77777777" w:rsidR="00BC1389" w:rsidRDefault="00BC1389">
                                  <w:pPr>
                                    <w:pStyle w:val="TableSpace"/>
                                  </w:pPr>
                                </w:p>
                              </w:tc>
                            </w:tr>
                          </w:tbl>
                          <w:p w14:paraId="0F9ED5FA" w14:textId="77777777" w:rsidR="00BC1389" w:rsidRDefault="00BC1389" w:rsidP="00BC138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0694C" id="Text Box 16" o:spid="_x0000_s1035" type="#_x0000_t202" alt="Newsletter sidebar 1" style="position:absolute;margin-left:0;margin-top:181.5pt;width:7.5pt;height:314.25pt;z-index:2516889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" o:allowoverlap="f" filled="f" stroked="f" strokeweight=".5pt">
                <v:textbox inset="1.44pt,0,1.44pt,0">
                  <w:txbxContent>
                    <w:p w14:paraId="19EC4BE0" w14:textId="77777777" w:rsidR="00BC1389" w:rsidRDefault="00BC1389" w:rsidP="00BC1389">
                      <w:pPr>
                        <w:pStyle w:val="Photo"/>
                      </w:pPr>
                    </w:p>
                    <w:p w14:paraId="19278C65" w14:textId="77777777" w:rsidR="00BC1389" w:rsidRDefault="00BC1389" w:rsidP="00BC1389"/>
                    <w:tbl>
                      <w:tblPr>
                        <w:tblStyle w:val="NewsletterTable"/>
                        <w:tblW w:w="4978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97"/>
                      </w:tblGrid>
                      <w:tr w:rsidR="00BC1389" w14:paraId="7F342C92" w14:textId="77777777" w:rsidTr="00B4045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424" w:type="dxa"/>
                            <w:tcBorders>
                              <w:bottom w:val="nil"/>
                            </w:tcBorders>
                          </w:tcPr>
                          <w:p w14:paraId="1D41C520" w14:textId="77777777" w:rsidR="00BC1389" w:rsidRDefault="00BC1389">
                            <w:pPr>
                              <w:pStyle w:val="TableSpace"/>
                            </w:pPr>
                          </w:p>
                        </w:tc>
                      </w:tr>
                    </w:tbl>
                    <w:p w14:paraId="0F9ED5FA" w14:textId="77777777" w:rsidR="00BC1389" w:rsidRDefault="00BC1389" w:rsidP="00BC1389">
                      <w:pPr>
                        <w:pStyle w:val="NoSpacing"/>
                      </w:pP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</w:p>
    <w:sectPr w:rsidR="00BC1389" w:rsidRPr="00F252CF" w:rsidSect="0037698F">
      <w:footerReference w:type="default" r:id="rId74"/>
      <w:pgSz w:w="12240" w:h="15840" w:code="1"/>
      <w:pgMar w:top="284" w:right="720" w:bottom="144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0F148" w14:textId="77777777" w:rsidR="005A5595" w:rsidRDefault="005A5595">
      <w:pPr>
        <w:spacing w:before="0" w:after="0" w:line="240" w:lineRule="auto"/>
      </w:pPr>
      <w:r>
        <w:separator/>
      </w:r>
    </w:p>
  </w:endnote>
  <w:endnote w:type="continuationSeparator" w:id="0">
    <w:p w14:paraId="47EDC0E7" w14:textId="77777777" w:rsidR="005A5595" w:rsidRDefault="005A55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DIN Round OT">
    <w:altName w:val="Cambria"/>
    <w:panose1 w:val="020B0604020202020204"/>
    <w:charset w:val="00"/>
    <w:family w:val="roman"/>
    <w:notTrueType/>
    <w:pitch w:val="default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BookletterRegular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A2E86" w14:textId="77777777" w:rsidR="005D5BF5" w:rsidRPr="00B40458" w:rsidRDefault="005D5BF5" w:rsidP="00B40458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0C0B0" w14:textId="77777777" w:rsidR="005A5595" w:rsidRDefault="005A5595">
      <w:pPr>
        <w:spacing w:before="0" w:after="0" w:line="240" w:lineRule="auto"/>
      </w:pPr>
      <w:r>
        <w:separator/>
      </w:r>
    </w:p>
  </w:footnote>
  <w:footnote w:type="continuationSeparator" w:id="0">
    <w:p w14:paraId="54050057" w14:textId="77777777" w:rsidR="005A5595" w:rsidRDefault="005A559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67D3B"/>
    <w:multiLevelType w:val="hybridMultilevel"/>
    <w:tmpl w:val="0E262D8A"/>
    <w:lvl w:ilvl="0" w:tplc="D8E6B2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4E2848"/>
    <w:multiLevelType w:val="multilevel"/>
    <w:tmpl w:val="1A186F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1224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72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592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09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824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5328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6192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2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1A4"/>
    <w:rsid w:val="00004102"/>
    <w:rsid w:val="00041F9A"/>
    <w:rsid w:val="00043215"/>
    <w:rsid w:val="00073074"/>
    <w:rsid w:val="000732EC"/>
    <w:rsid w:val="0007456F"/>
    <w:rsid w:val="000813A8"/>
    <w:rsid w:val="000953CB"/>
    <w:rsid w:val="000A5BBE"/>
    <w:rsid w:val="000B332B"/>
    <w:rsid w:val="000E1988"/>
    <w:rsid w:val="000E7BA1"/>
    <w:rsid w:val="000F3911"/>
    <w:rsid w:val="000F4EF5"/>
    <w:rsid w:val="00102E4A"/>
    <w:rsid w:val="00103CF7"/>
    <w:rsid w:val="00110CA8"/>
    <w:rsid w:val="00113CB8"/>
    <w:rsid w:val="0011752F"/>
    <w:rsid w:val="00126DCB"/>
    <w:rsid w:val="00144171"/>
    <w:rsid w:val="00147854"/>
    <w:rsid w:val="0017686A"/>
    <w:rsid w:val="001807E1"/>
    <w:rsid w:val="00186AEE"/>
    <w:rsid w:val="00190345"/>
    <w:rsid w:val="00196169"/>
    <w:rsid w:val="00196240"/>
    <w:rsid w:val="001A46CB"/>
    <w:rsid w:val="001A4D8F"/>
    <w:rsid w:val="001B0D03"/>
    <w:rsid w:val="001C43E9"/>
    <w:rsid w:val="001C48AC"/>
    <w:rsid w:val="001E6573"/>
    <w:rsid w:val="001F3F36"/>
    <w:rsid w:val="0020290C"/>
    <w:rsid w:val="00205823"/>
    <w:rsid w:val="00205A37"/>
    <w:rsid w:val="002236B2"/>
    <w:rsid w:val="00223DB5"/>
    <w:rsid w:val="002315B1"/>
    <w:rsid w:val="00231C40"/>
    <w:rsid w:val="0023655B"/>
    <w:rsid w:val="002442FA"/>
    <w:rsid w:val="00250579"/>
    <w:rsid w:val="00252A26"/>
    <w:rsid w:val="0026154F"/>
    <w:rsid w:val="00271BFF"/>
    <w:rsid w:val="0027598F"/>
    <w:rsid w:val="00283496"/>
    <w:rsid w:val="002834DB"/>
    <w:rsid w:val="00284A5A"/>
    <w:rsid w:val="0028756C"/>
    <w:rsid w:val="00291C90"/>
    <w:rsid w:val="00292CCE"/>
    <w:rsid w:val="002B47F3"/>
    <w:rsid w:val="002C0C22"/>
    <w:rsid w:val="002C18D5"/>
    <w:rsid w:val="002C3B1D"/>
    <w:rsid w:val="002C5F98"/>
    <w:rsid w:val="002D25D6"/>
    <w:rsid w:val="002F5B1D"/>
    <w:rsid w:val="00303F01"/>
    <w:rsid w:val="0030430E"/>
    <w:rsid w:val="003118BF"/>
    <w:rsid w:val="00317F33"/>
    <w:rsid w:val="00330385"/>
    <w:rsid w:val="0033363B"/>
    <w:rsid w:val="00345B2B"/>
    <w:rsid w:val="00352A52"/>
    <w:rsid w:val="0036151F"/>
    <w:rsid w:val="0036296B"/>
    <w:rsid w:val="00367CAF"/>
    <w:rsid w:val="0037698F"/>
    <w:rsid w:val="0038673D"/>
    <w:rsid w:val="003A367F"/>
    <w:rsid w:val="003B7E31"/>
    <w:rsid w:val="003C38CE"/>
    <w:rsid w:val="003C502B"/>
    <w:rsid w:val="003D59FA"/>
    <w:rsid w:val="003E2133"/>
    <w:rsid w:val="00403826"/>
    <w:rsid w:val="00414A4D"/>
    <w:rsid w:val="0043108C"/>
    <w:rsid w:val="00432ED8"/>
    <w:rsid w:val="004565DC"/>
    <w:rsid w:val="00462E6D"/>
    <w:rsid w:val="00467CE3"/>
    <w:rsid w:val="0047001A"/>
    <w:rsid w:val="004A18F0"/>
    <w:rsid w:val="004B1335"/>
    <w:rsid w:val="004B5C48"/>
    <w:rsid w:val="004B784E"/>
    <w:rsid w:val="004C2833"/>
    <w:rsid w:val="004D6AB7"/>
    <w:rsid w:val="004E2C8D"/>
    <w:rsid w:val="004E5A0D"/>
    <w:rsid w:val="004F279A"/>
    <w:rsid w:val="00520A26"/>
    <w:rsid w:val="005249AC"/>
    <w:rsid w:val="005364A8"/>
    <w:rsid w:val="005630EB"/>
    <w:rsid w:val="00566833"/>
    <w:rsid w:val="00575EA5"/>
    <w:rsid w:val="00576566"/>
    <w:rsid w:val="00592B1F"/>
    <w:rsid w:val="005A51A4"/>
    <w:rsid w:val="005A5595"/>
    <w:rsid w:val="005D41CB"/>
    <w:rsid w:val="005D5AE0"/>
    <w:rsid w:val="005D5BF5"/>
    <w:rsid w:val="005F3632"/>
    <w:rsid w:val="00602919"/>
    <w:rsid w:val="0060572B"/>
    <w:rsid w:val="00620C22"/>
    <w:rsid w:val="006213A1"/>
    <w:rsid w:val="00625E2D"/>
    <w:rsid w:val="006303BE"/>
    <w:rsid w:val="00636E7C"/>
    <w:rsid w:val="006374BE"/>
    <w:rsid w:val="006417AC"/>
    <w:rsid w:val="00641F24"/>
    <w:rsid w:val="00645C90"/>
    <w:rsid w:val="00650728"/>
    <w:rsid w:val="00654453"/>
    <w:rsid w:val="00661739"/>
    <w:rsid w:val="00680268"/>
    <w:rsid w:val="00680DE5"/>
    <w:rsid w:val="006907ED"/>
    <w:rsid w:val="0069135D"/>
    <w:rsid w:val="00691F0D"/>
    <w:rsid w:val="006B525B"/>
    <w:rsid w:val="006C1B33"/>
    <w:rsid w:val="006D2426"/>
    <w:rsid w:val="006E55D7"/>
    <w:rsid w:val="006F5FD4"/>
    <w:rsid w:val="006F745D"/>
    <w:rsid w:val="00711554"/>
    <w:rsid w:val="0072458E"/>
    <w:rsid w:val="0075495E"/>
    <w:rsid w:val="00754DC7"/>
    <w:rsid w:val="0077189A"/>
    <w:rsid w:val="00784E7B"/>
    <w:rsid w:val="007E2525"/>
    <w:rsid w:val="007E2B4E"/>
    <w:rsid w:val="007F3059"/>
    <w:rsid w:val="007F3AC9"/>
    <w:rsid w:val="008008CE"/>
    <w:rsid w:val="008264EC"/>
    <w:rsid w:val="008337F2"/>
    <w:rsid w:val="00860F65"/>
    <w:rsid w:val="0086682C"/>
    <w:rsid w:val="00895721"/>
    <w:rsid w:val="008C1E26"/>
    <w:rsid w:val="008E3CD5"/>
    <w:rsid w:val="008F0B23"/>
    <w:rsid w:val="008F11D5"/>
    <w:rsid w:val="008F29F4"/>
    <w:rsid w:val="008F354B"/>
    <w:rsid w:val="008F6412"/>
    <w:rsid w:val="0090428A"/>
    <w:rsid w:val="00916357"/>
    <w:rsid w:val="009304DD"/>
    <w:rsid w:val="00936432"/>
    <w:rsid w:val="009400D9"/>
    <w:rsid w:val="009413B3"/>
    <w:rsid w:val="00944FC9"/>
    <w:rsid w:val="00953BCD"/>
    <w:rsid w:val="009542AB"/>
    <w:rsid w:val="009605B2"/>
    <w:rsid w:val="00965C2D"/>
    <w:rsid w:val="0097204B"/>
    <w:rsid w:val="009876E3"/>
    <w:rsid w:val="00987CFC"/>
    <w:rsid w:val="00994150"/>
    <w:rsid w:val="009A5C3B"/>
    <w:rsid w:val="009B0CE2"/>
    <w:rsid w:val="009B6277"/>
    <w:rsid w:val="009D6925"/>
    <w:rsid w:val="009F20DE"/>
    <w:rsid w:val="00A00B1F"/>
    <w:rsid w:val="00A0639D"/>
    <w:rsid w:val="00A07CB1"/>
    <w:rsid w:val="00A13567"/>
    <w:rsid w:val="00A178DB"/>
    <w:rsid w:val="00A249B2"/>
    <w:rsid w:val="00A361E5"/>
    <w:rsid w:val="00A41CA2"/>
    <w:rsid w:val="00A42B0F"/>
    <w:rsid w:val="00A662D5"/>
    <w:rsid w:val="00A76992"/>
    <w:rsid w:val="00A77996"/>
    <w:rsid w:val="00A870FF"/>
    <w:rsid w:val="00A9418D"/>
    <w:rsid w:val="00AA36EF"/>
    <w:rsid w:val="00AC30A4"/>
    <w:rsid w:val="00AD57DF"/>
    <w:rsid w:val="00AD63A6"/>
    <w:rsid w:val="00AE506F"/>
    <w:rsid w:val="00AF00D9"/>
    <w:rsid w:val="00AF29D1"/>
    <w:rsid w:val="00B25005"/>
    <w:rsid w:val="00B35961"/>
    <w:rsid w:val="00B3765F"/>
    <w:rsid w:val="00B40458"/>
    <w:rsid w:val="00B414BE"/>
    <w:rsid w:val="00B444D0"/>
    <w:rsid w:val="00B51F59"/>
    <w:rsid w:val="00B57144"/>
    <w:rsid w:val="00B60AB6"/>
    <w:rsid w:val="00B66C55"/>
    <w:rsid w:val="00B675A7"/>
    <w:rsid w:val="00B70478"/>
    <w:rsid w:val="00B8126D"/>
    <w:rsid w:val="00BA705B"/>
    <w:rsid w:val="00BB0300"/>
    <w:rsid w:val="00BC1389"/>
    <w:rsid w:val="00BC5DB0"/>
    <w:rsid w:val="00BD7FE8"/>
    <w:rsid w:val="00BE0C6B"/>
    <w:rsid w:val="00BE1063"/>
    <w:rsid w:val="00BE6BDA"/>
    <w:rsid w:val="00BE7843"/>
    <w:rsid w:val="00BE7C8C"/>
    <w:rsid w:val="00BF2A9E"/>
    <w:rsid w:val="00C14E6E"/>
    <w:rsid w:val="00C3039E"/>
    <w:rsid w:val="00C30FCB"/>
    <w:rsid w:val="00C36F3B"/>
    <w:rsid w:val="00C462CA"/>
    <w:rsid w:val="00C4694B"/>
    <w:rsid w:val="00C51453"/>
    <w:rsid w:val="00C527B5"/>
    <w:rsid w:val="00C62C85"/>
    <w:rsid w:val="00C75CC1"/>
    <w:rsid w:val="00C85423"/>
    <w:rsid w:val="00C93F8F"/>
    <w:rsid w:val="00CA3378"/>
    <w:rsid w:val="00CA5DC8"/>
    <w:rsid w:val="00CB0347"/>
    <w:rsid w:val="00CC1910"/>
    <w:rsid w:val="00CC1B83"/>
    <w:rsid w:val="00CF32B0"/>
    <w:rsid w:val="00D06EB7"/>
    <w:rsid w:val="00D143FD"/>
    <w:rsid w:val="00D22AF6"/>
    <w:rsid w:val="00D32517"/>
    <w:rsid w:val="00D5131F"/>
    <w:rsid w:val="00D5190B"/>
    <w:rsid w:val="00D51A9A"/>
    <w:rsid w:val="00D824FD"/>
    <w:rsid w:val="00D84549"/>
    <w:rsid w:val="00DA708E"/>
    <w:rsid w:val="00DB2587"/>
    <w:rsid w:val="00DD303D"/>
    <w:rsid w:val="00DD7EDF"/>
    <w:rsid w:val="00DE32FF"/>
    <w:rsid w:val="00DE3EA8"/>
    <w:rsid w:val="00E07FBE"/>
    <w:rsid w:val="00E20FCE"/>
    <w:rsid w:val="00E34A23"/>
    <w:rsid w:val="00E44138"/>
    <w:rsid w:val="00E72607"/>
    <w:rsid w:val="00E727E5"/>
    <w:rsid w:val="00E76CAA"/>
    <w:rsid w:val="00E80E5F"/>
    <w:rsid w:val="00EA0E40"/>
    <w:rsid w:val="00EA5E1C"/>
    <w:rsid w:val="00EB1F9D"/>
    <w:rsid w:val="00EB64B0"/>
    <w:rsid w:val="00ED55EB"/>
    <w:rsid w:val="00EF08F7"/>
    <w:rsid w:val="00EF30C3"/>
    <w:rsid w:val="00F1441A"/>
    <w:rsid w:val="00F252CF"/>
    <w:rsid w:val="00F263E0"/>
    <w:rsid w:val="00F3644B"/>
    <w:rsid w:val="00F417F3"/>
    <w:rsid w:val="00F42428"/>
    <w:rsid w:val="00F90B11"/>
    <w:rsid w:val="00F918B6"/>
    <w:rsid w:val="00F95F4C"/>
    <w:rsid w:val="00FB21D3"/>
    <w:rsid w:val="00FB371C"/>
    <w:rsid w:val="00FB3E98"/>
    <w:rsid w:val="00FB6720"/>
    <w:rsid w:val="00FD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30DF3"/>
  <w15:docId w15:val="{0C11678C-BFBE-4375-A95B-516E40712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</w:style>
  <w:style w:type="paragraph" w:styleId="Heading1">
    <w:name w:val="heading 1"/>
    <w:basedOn w:val="Normal"/>
    <w:next w:val="Normal"/>
    <w:link w:val="Heading1Char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4EB3CF" w:themeColor="accent5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99CB38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4EB3CF" w:themeColor="accent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1E5E70" w:themeColor="accent5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1E5E70" w:themeColor="accent5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next w:val="ContactInfo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4EB3CF" w:themeColor="accent5"/>
      <w:sz w:val="66"/>
    </w:rPr>
  </w:style>
  <w:style w:type="paragraph" w:customStyle="1" w:styleId="ContactInfo">
    <w:name w:val="Contact Info"/>
    <w:basedOn w:val="Normal"/>
    <w:uiPriority w:val="1"/>
    <w:qFormat/>
    <w:pPr>
      <w:spacing w:before="0" w:after="240" w:line="336" w:lineRule="auto"/>
      <w:contextualSpacing/>
    </w:pPr>
  </w:style>
  <w:style w:type="paragraph" w:customStyle="1" w:styleId="TableSpace">
    <w:name w:val="Table Space"/>
    <w:basedOn w:val="Normal"/>
    <w:next w:val="Normal"/>
    <w:uiPriority w:val="2"/>
    <w:qFormat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99CB38" w:themeColor="accent1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4EB3CF" w:themeColor="accent5"/>
    </w:rPr>
  </w:style>
  <w:style w:type="character" w:customStyle="1" w:styleId="FooterChar">
    <w:name w:val="Footer Char"/>
    <w:basedOn w:val="DefaultParagraphFont"/>
    <w:link w:val="Footer"/>
    <w:uiPriority w:val="99"/>
    <w:rPr>
      <w:color w:val="4EB3CF" w:themeColor="accent5"/>
    </w:rPr>
  </w:style>
  <w:style w:type="paragraph" w:styleId="Title">
    <w:name w:val="Title"/>
    <w:basedOn w:val="Normal"/>
    <w:link w:val="TitleChar"/>
    <w:uiPriority w:val="1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4EB3CF" w:themeColor="accent5"/>
      <w:spacing w:val="5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4EB3CF" w:themeColor="accent5"/>
      <w:spacing w:val="5"/>
      <w:kern w:val="28"/>
      <w:sz w:val="28"/>
      <w:szCs w:val="28"/>
    </w:rPr>
  </w:style>
  <w:style w:type="paragraph" w:styleId="NoSpacing">
    <w:name w:val="No Spacing"/>
    <w:link w:val="NoSpacingChar"/>
    <w:uiPriority w:val="1"/>
    <w:qFormat/>
    <w:pPr>
      <w:spacing w:before="0" w:after="0" w:line="240" w:lineRule="auto"/>
    </w:pPr>
    <w:rPr>
      <w:color w:val="0D0D0D" w:themeColor="text1" w:themeTint="F2"/>
    </w:r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Normal"/>
    <w:uiPriority w:val="99"/>
    <w:pPr>
      <w:spacing w:after="0" w:line="240" w:lineRule="auto"/>
    </w:pPr>
    <w:tblPr>
      <w:tblBorders>
        <w:top w:val="single" w:sz="8" w:space="0" w:color="4EB3CF" w:themeColor="accent5"/>
        <w:bottom w:val="single" w:sz="8" w:space="0" w:color="4EB3CF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Normal"/>
    <w:uiPriority w:val="99"/>
    <w:pPr>
      <w:spacing w:after="0" w:line="240" w:lineRule="auto"/>
    </w:pPr>
    <w:tblPr>
      <w:jc w:val="center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EB3CF" w:themeColor="accent5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1E5E70" w:themeColor="accent5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1E5E70" w:themeColor="accent5" w:themeShade="80"/>
    </w:rPr>
  </w:style>
  <w:style w:type="paragraph" w:styleId="ListParagraph">
    <w:name w:val="List Paragraph"/>
    <w:basedOn w:val="Normal"/>
    <w:uiPriority w:val="34"/>
    <w:semiHidden/>
    <w:qFormat/>
    <w:rsid w:val="00A1356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957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57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57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57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572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72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72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C1389"/>
    <w:rPr>
      <w:rFonts w:asciiTheme="majorHAnsi" w:eastAsiaTheme="majorEastAsia" w:hAnsiTheme="majorHAnsi" w:cstheme="majorBidi"/>
      <w:b/>
      <w:bCs/>
      <w:color w:val="4EB3CF" w:themeColor="accent5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BC1389"/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character" w:styleId="Hyperlink">
    <w:name w:val="Hyperlink"/>
    <w:basedOn w:val="DefaultParagraphFont"/>
    <w:uiPriority w:val="99"/>
    <w:unhideWhenUsed/>
    <w:rsid w:val="0028756C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756C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36151F"/>
    <w:rPr>
      <w:color w:val="0D0D0D" w:themeColor="text1" w:themeTint="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0.jpeg"/><Relationship Id="rId47" Type="http://schemas.openxmlformats.org/officeDocument/2006/relationships/image" Target="cid:fb9b4fd7-ae38-4d38-8e17-8c816db94dbc@GBRP123.PROD.OUTLOOK.COM" TargetMode="External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cid:a20b7b9c-c70d-4753-a017-3049a12870cd@GBRP123.PROD.OUTLOOK.COM" TargetMode="External"/><Relationship Id="rId53" Type="http://schemas.openxmlformats.org/officeDocument/2006/relationships/image" Target="media/image36.jpe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42.jpe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cid:77d32d88-2f62-4a06-9d1b-ee622e8d67d1@GBRP123.PROD.OUTLOOK.COM" TargetMode="External"/><Relationship Id="rId48" Type="http://schemas.openxmlformats.org/officeDocument/2006/relationships/image" Target="media/image33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8" Type="http://schemas.openxmlformats.org/officeDocument/2006/relationships/endnotes" Target="endnotes.xml"/><Relationship Id="rId51" Type="http://schemas.openxmlformats.org/officeDocument/2006/relationships/image" Target="media/image340.png"/><Relationship Id="rId72" Type="http://schemas.openxmlformats.org/officeDocument/2006/relationships/image" Target="media/image510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2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10.jpeg"/><Relationship Id="rId41" Type="http://schemas.openxmlformats.org/officeDocument/2006/relationships/image" Target="cid:5252c82a-70cc-4c60-bb8d-3d8932fa850f@GBRP123.PROD.OUTLOOK.COM" TargetMode="External"/><Relationship Id="rId54" Type="http://schemas.openxmlformats.org/officeDocument/2006/relationships/image" Target="media/image350.jpe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b.powell@herefordshirecarehomes.com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4.png"/><Relationship Id="rId57" Type="http://schemas.openxmlformats.org/officeDocument/2006/relationships/image" Target="media/image38.jpeg"/><Relationship Id="rId10" Type="http://schemas.openxmlformats.org/officeDocument/2006/relationships/image" Target="media/image2.jpeg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52" Type="http://schemas.openxmlformats.org/officeDocument/2006/relationships/image" Target="media/image35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2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mailto:b.powell@herefordshirecarehomes.com" TargetMode="External"/><Relationship Id="rId39" Type="http://schemas.openxmlformats.org/officeDocument/2006/relationships/image" Target="cid:f7254dcc-ce35-4cc1-89bf-f0c4101a7d20@GBRP123.PROD.OUTLOOK.COM" TargetMode="External"/><Relationship Id="rId34" Type="http://schemas.openxmlformats.org/officeDocument/2006/relationships/image" Target="media/image24.jpeg"/><Relationship Id="rId50" Type="http://schemas.openxmlformats.org/officeDocument/2006/relationships/image" Target="media/image330.jpeg"/><Relationship Id="rId55" Type="http://schemas.openxmlformats.org/officeDocument/2006/relationships/image" Target="media/image360.jpe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kki_000\AppData\Roaming\Microsoft\Templates\Elementary%20school%20newsletter.dotx" TargetMode="External"/></Relationships>
</file>

<file path=word/theme/theme1.xml><?xml version="1.0" encoding="utf-8"?>
<a:theme xmlns:a="http://schemas.openxmlformats.org/drawingml/2006/main" name="Elementary NEwsletter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F7C6F66-6598-45E7-9EED-6D636CA2E2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C:\Users\nikki_000\AppData\Roaming\Microsoft\Templates\Elementary school newsletter.dotx</Template>
  <TotalTime>4</TotalTime>
  <Pages>6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jane ellis</dc:creator>
  <cp:keywords/>
  <dc:description/>
  <cp:lastModifiedBy>Clare Fletcher</cp:lastModifiedBy>
  <cp:revision>5</cp:revision>
  <cp:lastPrinted>2021-07-30T10:06:00Z</cp:lastPrinted>
  <dcterms:created xsi:type="dcterms:W3CDTF">2021-11-04T10:18:00Z</dcterms:created>
  <dcterms:modified xsi:type="dcterms:W3CDTF">2021-11-09T14:30:00Z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